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audelafigure"/>
        <w:tblW w:w="5000" w:type="pct"/>
        <w:tblBorders>
          <w:left w:val="single" w:color="D9D9D9" w:sz="2" w:space="0"/>
          <w:bottom w:val="single" w:color="D9D9D9" w:sz="2" w:space="0"/>
          <w:right w:val="single" w:color="D9D9D9" w:sz="2" w:space="0"/>
          <w:insideH w:val="single" w:color="D9D9D9" w:sz="2" w:space="0"/>
          <w:insideV w:val="single" w:color="D9D9D9" w:sz="2" w:space="0"/>
        </w:tblBorders>
        <w:tblLook w:val="04A0" w:firstRow="1" w:lastRow="0" w:firstColumn="1" w:lastColumn="0" w:noHBand="0" w:noVBand="1"/>
      </w:tblPr>
      <w:tblGrid>
        <w:gridCol w:w="4084"/>
        <w:gridCol w:w="7"/>
        <w:gridCol w:w="162"/>
        <w:gridCol w:w="2387"/>
        <w:gridCol w:w="13"/>
        <w:gridCol w:w="2367"/>
      </w:tblGrid>
      <w:tr w:rsidRPr="000E7873" w:rsidR="0090596C" w:rsidTr="728A2790" w14:paraId="5F7A9FF4" w14:textId="77777777">
        <w:tc>
          <w:tcPr>
            <w:tcW w:w="5000" w:type="pct"/>
            <w:gridSpan w:val="6"/>
            <w:tcBorders>
              <w:top w:val="nil"/>
              <w:bottom w:val="single" w:color="A6A6A6" w:themeColor="background1" w:themeShade="A6" w:sz="2" w:space="0"/>
            </w:tcBorders>
            <w:shd w:val="clear" w:color="auto" w:fill="FF6600"/>
            <w:tcMar/>
          </w:tcPr>
          <w:p w:rsidRPr="00873C17" w:rsidR="00650259" w:rsidP="0090596C" w:rsidRDefault="006D4279" w14:paraId="477B47B4" w14:textId="7AF17EF5">
            <w:pPr>
              <w:pStyle w:val="Titre1"/>
              <w:rPr>
                <w:sz w:val="24"/>
                <w:szCs w:val="24"/>
              </w:rPr>
            </w:pPr>
            <w:r w:rsidRPr="00873C17">
              <w:rPr>
                <w:sz w:val="24"/>
                <w:szCs w:val="24"/>
              </w:rPr>
              <w:t>Renseignements personnels de la personne qui fait la demande</w:t>
            </w:r>
          </w:p>
        </w:tc>
      </w:tr>
      <w:tr w:rsidRPr="000E7873" w:rsidR="00650259" w:rsidTr="728A2790" w14:paraId="79AC9F6A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650259" w:rsidP="00B52D43" w:rsidRDefault="006D4279" w14:paraId="7E572C21" w14:textId="247F6BD9">
            <w:pPr>
              <w:pStyle w:val="Retraitnormal"/>
              <w:ind w:left="176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Nom, Prénom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523B5B" w:rsidR="00650259" w:rsidP="007F7B5D" w:rsidRDefault="004A78BD" w14:paraId="7144DBAE" w14:textId="53FC4928">
            <w:pPr>
              <w:spacing w:before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45352517"/>
                <w:placeholder>
                  <w:docPart w:val="8390DC0B7148485485580929C84A066D"/>
                </w:placeholder>
                <w:showingPlcHdr/>
                <w:text/>
              </w:sdtPr>
              <w:sdtEndPr/>
              <w:sdtContent>
                <w:r w:rsidRPr="00523B5B" w:rsid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sdtContent>
            </w:sdt>
          </w:p>
        </w:tc>
      </w:tr>
      <w:tr w:rsidRPr="000E7873" w:rsidR="00650259" w:rsidTr="728A2790" w14:paraId="5529F965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650259" w:rsidP="00B52D43" w:rsidRDefault="006D4279" w14:paraId="6E6C936D" w14:textId="3EC47D26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Date de naissance</w:t>
            </w:r>
          </w:p>
        </w:tc>
        <w:sdt>
          <w:sdtPr>
            <w:rPr>
              <w:sz w:val="24"/>
              <w:szCs w:val="24"/>
            </w:rPr>
            <w:id w:val="-49772810"/>
            <w:placeholder>
              <w:docPart w:val="A21E8A7C0A0646E0A830AF09AECFE608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5660A86B" w14:textId="71D18C5E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41CC68E6" w14:textId="77777777">
        <w:sdt>
          <w:sdtPr>
            <w:rPr>
              <w:sz w:val="24"/>
              <w:szCs w:val="24"/>
            </w:rPr>
            <w:id w:val="572943512"/>
            <w:placeholder>
              <w:docPart w:val="5A7872F7874A4F7D91248FCC667C8B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pct"/>
                <w:gridSpan w:val="2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  <w:vAlign w:val="center"/>
              </w:tcPr>
              <w:p w:rsidRPr="001B489B" w:rsidR="00650259" w:rsidP="00B52D43" w:rsidRDefault="006D4279" w14:paraId="46518071" w14:textId="5C0E453E">
                <w:pPr>
                  <w:pStyle w:val="Retraitnormal"/>
                  <w:ind w:left="0"/>
                  <w:jc w:val="center"/>
                  <w:rPr>
                    <w:sz w:val="24"/>
                    <w:szCs w:val="24"/>
                  </w:rPr>
                </w:pPr>
                <w:r w:rsidRPr="001B489B">
                  <w:rPr>
                    <w:sz w:val="24"/>
                    <w:szCs w:val="24"/>
                    <w:lang w:bidi="fr-FR"/>
                  </w:rPr>
                  <w:t>Adresse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915589767"/>
            <w:placeholder>
              <w:docPart w:val="CC722E999AE64F338681DF89C0FCE932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3FB94658" w14:textId="2711F607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400FF24B" w14:textId="77777777">
        <w:trPr>
          <w:trHeight w:val="680"/>
        </w:trPr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D3047C" w:rsidP="00D3047C" w:rsidRDefault="006D4279" w14:paraId="59E10B9B" w14:textId="57A8FAC2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Revenu brut du ménage</w:t>
            </w:r>
            <w:r w:rsidRPr="001B489B" w:rsidR="00D3047C">
              <w:rPr>
                <w:sz w:val="24"/>
                <w:szCs w:val="24"/>
              </w:rPr>
              <w:br/>
            </w:r>
            <w:r w:rsidRPr="001B489B" w:rsidR="00D3047C">
              <w:rPr>
                <w:sz w:val="24"/>
                <w:szCs w:val="24"/>
              </w:rPr>
              <w:t>(avant impôt)</w:t>
            </w:r>
          </w:p>
        </w:tc>
        <w:sdt>
          <w:sdtPr>
            <w:rPr>
              <w:sz w:val="24"/>
              <w:szCs w:val="24"/>
            </w:rPr>
            <w:id w:val="-396370525"/>
            <w:placeholder>
              <w:docPart w:val="07C32A6EADBB4D42B37742D378C850D8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29872129" w14:textId="135B098D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D943F3" w:rsidTr="728A2790" w14:paraId="2C32D760" w14:textId="77777777">
        <w:trPr>
          <w:trHeight w:val="680"/>
        </w:trPr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2055AA" w:rsidP="002055AA" w:rsidRDefault="00B52D43" w14:paraId="1E787B62" w14:textId="7175F09E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>Possédez-vous des placements ?</w:t>
            </w:r>
            <w:r>
              <w:br/>
            </w:r>
            <w:r w:rsidRPr="2AA53422" w:rsidR="00A01A1B">
              <w:rPr>
                <w:sz w:val="24"/>
                <w:szCs w:val="24"/>
              </w:rPr>
              <w:t xml:space="preserve">(REER, </w:t>
            </w:r>
            <w:r w:rsidRPr="2AA53422" w:rsidR="000E4F92">
              <w:rPr>
                <w:sz w:val="24"/>
                <w:szCs w:val="24"/>
              </w:rPr>
              <w:t>Dépôts bancaires, …)</w:t>
            </w:r>
          </w:p>
        </w:tc>
        <w:tc>
          <w:tcPr>
            <w:tcW w:w="1420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B52D43" w:rsidP="00523B5B" w:rsidRDefault="00B52D43" w14:paraId="7FCEA61E" w14:textId="67039EAF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  <w:u w:val="single"/>
              </w:rPr>
              <w:t>Inférieur</w:t>
            </w:r>
            <w:r w:rsidRPr="001B489B">
              <w:rPr>
                <w:sz w:val="24"/>
                <w:szCs w:val="24"/>
              </w:rPr>
              <w:t xml:space="preserve"> à </w:t>
            </w:r>
            <w:r w:rsidRPr="001B489B" w:rsidR="001C0665">
              <w:rPr>
                <w:sz w:val="24"/>
                <w:szCs w:val="24"/>
              </w:rPr>
              <w:t>10</w:t>
            </w:r>
            <w:r w:rsidRPr="001B489B">
              <w:rPr>
                <w:sz w:val="24"/>
                <w:szCs w:val="24"/>
              </w:rPr>
              <w:t>0 000 $</w:t>
            </w:r>
            <w:r w:rsidR="00523B5B">
              <w:rPr>
                <w:sz w:val="24"/>
                <w:szCs w:val="24"/>
              </w:rPr>
              <w:br/>
            </w:r>
            <w:r w:rsidR="00523B5B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46487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7EB8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  <w:r w:rsidR="00523B5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12" w:type="pc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B52D43" w:rsidP="007F7B5D" w:rsidRDefault="00B52D43" w14:paraId="0F2226B0" w14:textId="0A13A1F0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  <w:u w:val="single"/>
              </w:rPr>
              <w:t>Supérieur</w:t>
            </w:r>
            <w:r w:rsidRPr="001B489B">
              <w:rPr>
                <w:sz w:val="24"/>
                <w:szCs w:val="24"/>
              </w:rPr>
              <w:t xml:space="preserve"> à </w:t>
            </w:r>
            <w:r w:rsidRPr="001B489B" w:rsidR="001C0665">
              <w:rPr>
                <w:sz w:val="24"/>
                <w:szCs w:val="24"/>
              </w:rPr>
              <w:t>10</w:t>
            </w:r>
            <w:r w:rsidRPr="001B489B">
              <w:rPr>
                <w:sz w:val="24"/>
                <w:szCs w:val="24"/>
              </w:rPr>
              <w:t>0 000$</w:t>
            </w:r>
            <w:sdt>
              <w:sdtPr>
                <w:rPr>
                  <w:sz w:val="24"/>
                  <w:szCs w:val="24"/>
                </w:rPr>
                <w:id w:val="2113076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5B">
                  <w:rPr>
                    <w:rFonts w:hint="eastAsia" w:ascii="MS Gothic" w:hAnsi="MS Gothic" w:eastAsia="MS Gothic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Pr="000E7873" w:rsidR="00650259" w:rsidTr="728A2790" w14:paraId="3F8C8CB9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650259" w:rsidP="00B52D43" w:rsidRDefault="6F3F8641" w14:paraId="3ECEFD44" w14:textId="383AE95B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  <w:lang w:bidi="fr-FR"/>
              </w:rPr>
              <w:t>Courriel</w:t>
            </w:r>
          </w:p>
        </w:tc>
        <w:sdt>
          <w:sdtPr>
            <w:rPr>
              <w:sz w:val="24"/>
              <w:szCs w:val="24"/>
            </w:rPr>
            <w:id w:val="-135808403"/>
            <w:placeholder>
              <w:docPart w:val="05CE0C68967648AB93FE6B5026055AEC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25D6E143" w14:textId="20F66B17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E63714" w:rsidTr="728A2790" w14:paraId="7F219B47" w14:textId="77777777">
        <w:sdt>
          <w:sdtPr>
            <w:rPr>
              <w:sz w:val="24"/>
              <w:szCs w:val="24"/>
            </w:rPr>
            <w:id w:val="83577009"/>
            <w:placeholder>
              <w:docPart w:val="C5BAB92DB49B497E9CBE7F124DFE1C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68" w:type="pct"/>
                <w:gridSpan w:val="2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  <w:vAlign w:val="center"/>
              </w:tcPr>
              <w:p w:rsidRPr="001B489B" w:rsidR="00E63714" w:rsidP="00B52D43" w:rsidRDefault="00E63714" w14:paraId="0DFF76B1" w14:textId="77777777">
                <w:pPr>
                  <w:pStyle w:val="Retraitnormal"/>
                  <w:ind w:left="34"/>
                  <w:jc w:val="center"/>
                  <w:rPr>
                    <w:sz w:val="24"/>
                    <w:szCs w:val="24"/>
                  </w:rPr>
                </w:pPr>
                <w:r w:rsidRPr="001B489B">
                  <w:rPr>
                    <w:sz w:val="24"/>
                    <w:szCs w:val="24"/>
                    <w:lang w:bidi="fr-FR"/>
                  </w:rPr>
                  <w:t>Téléphone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964003343"/>
            <w:placeholder>
              <w:docPart w:val="9428A163D56C43468A55A63F54B0A716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E63714" w:rsidP="007F7B5D" w:rsidRDefault="00523B5B" w14:paraId="1237BB85" w14:textId="575435B9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817B9A" w:rsidTr="728A2790" w14:paraId="734A2E6C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817B9A" w:rsidP="00B52D43" w:rsidRDefault="00DA0E77" w14:paraId="5B20505A" w14:textId="26C5AC53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Téléphone 2</w:t>
            </w:r>
          </w:p>
        </w:tc>
        <w:sdt>
          <w:sdtPr>
            <w:rPr>
              <w:sz w:val="24"/>
              <w:szCs w:val="24"/>
            </w:rPr>
            <w:id w:val="-2060233568"/>
            <w:placeholder>
              <w:docPart w:val="B186440C06294A0B853E47633C4E4CA2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817B9A" w:rsidP="007F7B5D" w:rsidRDefault="00523B5B" w14:paraId="01B7627E" w14:textId="65F96B39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340643B2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650259" w:rsidP="00B52D43" w:rsidRDefault="00FA147A" w14:paraId="474EFB50" w14:textId="32B057CC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Numéro d’a</w:t>
            </w:r>
            <w:r w:rsidRPr="001B489B" w:rsidR="006D4279">
              <w:rPr>
                <w:sz w:val="24"/>
                <w:szCs w:val="24"/>
              </w:rPr>
              <w:t>ssurance maladie</w:t>
            </w:r>
          </w:p>
        </w:tc>
        <w:sdt>
          <w:sdtPr>
            <w:rPr>
              <w:sz w:val="24"/>
              <w:szCs w:val="24"/>
            </w:rPr>
            <w:id w:val="2047323467"/>
            <w:placeholder>
              <w:docPart w:val="9186FB7B5F14439E8896F1A1405E3E78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3C0C041B" w14:textId="3EED7BE7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49434C3F" w14:textId="77777777">
        <w:trPr>
          <w:trHeight w:val="54"/>
        </w:trPr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bottom w:val="single" w:color="A6A6A6" w:themeColor="background1" w:themeShade="A6" w:sz="2" w:space="0"/>
            </w:tcBorders>
            <w:tcMar/>
          </w:tcPr>
          <w:p w:rsidRPr="0036696F" w:rsidR="00650259" w:rsidP="00B45BA6" w:rsidRDefault="00650259" w14:paraId="6F5FCCDE" w14:textId="77777777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</w:tc>
      </w:tr>
      <w:tr w:rsidRPr="000E7873" w:rsidR="0090596C" w:rsidTr="728A2790" w14:paraId="293ECA1B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</w:tcPr>
          <w:p w:rsidRPr="001B489B" w:rsidR="00650259" w:rsidP="0090596C" w:rsidRDefault="006D4279" w14:paraId="35D0E06F" w14:textId="4C35074B">
            <w:pPr>
              <w:pStyle w:val="Titre1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 xml:space="preserve">Renseignements personnels du </w:t>
            </w:r>
            <w:r w:rsidRPr="001B489B" w:rsidR="0DC47A77">
              <w:rPr>
                <w:sz w:val="24"/>
                <w:szCs w:val="24"/>
              </w:rPr>
              <w:t xml:space="preserve">colocataire (s’il y a lieu) </w:t>
            </w:r>
          </w:p>
        </w:tc>
      </w:tr>
      <w:tr w:rsidRPr="000E7873" w:rsidR="00650259" w:rsidTr="728A2790" w14:paraId="142ED78F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650259" w:rsidP="00B52D43" w:rsidRDefault="006D4279" w14:paraId="68DC4818" w14:textId="4F3EEE95">
            <w:pPr>
              <w:pStyle w:val="Retraitnormal"/>
              <w:ind w:left="0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Nom, Prénom</w:t>
            </w:r>
          </w:p>
        </w:tc>
        <w:sdt>
          <w:sdtPr>
            <w:rPr>
              <w:sz w:val="24"/>
              <w:szCs w:val="24"/>
            </w:rPr>
            <w:id w:val="116568045"/>
            <w:placeholder>
              <w:docPart w:val="6E52A17211464BB29DDF31D2CE4F6A6A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65C6BC33" w14:textId="36205817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4121C320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650259" w:rsidP="00B52D43" w:rsidRDefault="006D4279" w14:paraId="6410330F" w14:textId="2F4CC090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Date de naissance</w:t>
            </w:r>
          </w:p>
        </w:tc>
        <w:sdt>
          <w:sdtPr>
            <w:rPr>
              <w:sz w:val="24"/>
              <w:szCs w:val="24"/>
            </w:rPr>
            <w:id w:val="-127092228"/>
            <w:placeholder>
              <w:docPart w:val="1657E8BBFA834A1788A53541657016E1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5C83A36F" w14:textId="2AAC373D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D4279" w:rsidTr="728A2790" w14:paraId="16C355F6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6D4279" w:rsidP="00B52D43" w:rsidRDefault="006D4279" w14:paraId="47476862" w14:textId="4F62194D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Adresse</w:t>
            </w:r>
          </w:p>
        </w:tc>
        <w:sdt>
          <w:sdtPr>
            <w:rPr>
              <w:sz w:val="24"/>
              <w:szCs w:val="24"/>
            </w:rPr>
            <w:id w:val="-834994499"/>
            <w:placeholder>
              <w:docPart w:val="3117B2EFF6D144CE8C848801D1D4A7C3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D4279" w:rsidP="007F7B5D" w:rsidRDefault="00523B5B" w14:paraId="4A00AB95" w14:textId="0AA71340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784D14C6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650259" w:rsidP="00B52D43" w:rsidRDefault="4F9A2218" w14:paraId="5EC5883F" w14:textId="5B25D7BB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Courriel</w:t>
            </w:r>
          </w:p>
        </w:tc>
        <w:sdt>
          <w:sdtPr>
            <w:rPr>
              <w:sz w:val="24"/>
              <w:szCs w:val="24"/>
            </w:rPr>
            <w:id w:val="-423652383"/>
            <w:placeholder>
              <w:docPart w:val="66977F40AEF34C2D8ABF599645FFE0AF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650259" w:rsidP="007F7B5D" w:rsidRDefault="00523B5B" w14:paraId="5B08B679" w14:textId="41428548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1B489B" w:rsidTr="728A2790" w14:paraId="6203FEDE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1B489B" w:rsidP="00B52D43" w:rsidRDefault="001B489B" w14:paraId="4022E172" w14:textId="72041168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Téléphone</w:t>
            </w:r>
          </w:p>
        </w:tc>
        <w:sdt>
          <w:sdtPr>
            <w:rPr>
              <w:sz w:val="24"/>
              <w:szCs w:val="24"/>
            </w:rPr>
            <w:id w:val="550426151"/>
            <w:placeholder>
              <w:docPart w:val="2C6218C03C9444DAB824F518281696D1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1B489B" w:rsidP="00F52451" w:rsidRDefault="00523B5B" w14:paraId="152FB373" w14:textId="0565E325">
                <w:pPr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1B489B" w:rsidTr="728A2790" w14:paraId="7ABDF52D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1B489B" w:rsidP="00B52D43" w:rsidRDefault="001B489B" w14:paraId="007832CC" w14:textId="7CB61B1E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Téléphone 2</w:t>
            </w:r>
          </w:p>
        </w:tc>
        <w:sdt>
          <w:sdtPr>
            <w:rPr>
              <w:sz w:val="24"/>
              <w:szCs w:val="24"/>
            </w:rPr>
            <w:id w:val="-949542519"/>
            <w:placeholder>
              <w:docPart w:val="B967378FA376420DAE234E45B70FB6E2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1B489B" w:rsidP="00F52451" w:rsidRDefault="00523B5B" w14:paraId="21C41748" w14:textId="6FF9825B">
                <w:pPr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7F29D7" w:rsidTr="728A2790" w14:paraId="51CA4ACD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7F29D7" w:rsidP="00B52D43" w:rsidRDefault="00FA147A" w14:paraId="3B240215" w14:textId="0850F7F2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Numéro d’a</w:t>
            </w:r>
            <w:r w:rsidRPr="001B489B" w:rsidR="007F29D7">
              <w:rPr>
                <w:sz w:val="24"/>
                <w:szCs w:val="24"/>
              </w:rPr>
              <w:t>ssurance maladie</w:t>
            </w:r>
          </w:p>
        </w:tc>
        <w:sdt>
          <w:sdtPr>
            <w:rPr>
              <w:sz w:val="24"/>
              <w:szCs w:val="24"/>
            </w:rPr>
            <w:id w:val="-2091834004"/>
            <w:placeholder>
              <w:docPart w:val="3492C8318EFF4CCEA3CDFFA4D375D2F7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7F29D7" w:rsidP="00F52451" w:rsidRDefault="00523B5B" w14:paraId="6F70B485" w14:textId="7E5E65D3">
                <w:pPr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0E7873" w:rsidR="00650259" w:rsidTr="728A2790" w14:paraId="40DF7456" w14:textId="77777777">
        <w:trPr>
          <w:trHeight w:val="54"/>
        </w:trPr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nil"/>
              <w:bottom w:val="single" w:color="A6A6A6" w:themeColor="background1" w:themeShade="A6" w:sz="2" w:space="0"/>
              <w:right w:val="nil"/>
            </w:tcBorders>
            <w:tcMar/>
          </w:tcPr>
          <w:p w:rsidR="00B52D43" w:rsidP="00B45BA6" w:rsidRDefault="00B52D43" w14:paraId="44676D7C" w14:textId="77777777">
            <w:pPr>
              <w:rPr>
                <w:rFonts w:asciiTheme="majorHAnsi" w:hAnsiTheme="majorHAnsi"/>
                <w:b/>
                <w:sz w:val="8"/>
              </w:rPr>
            </w:pPr>
          </w:p>
          <w:p w:rsidRPr="000E7873" w:rsidR="001B489B" w:rsidP="00B45BA6" w:rsidRDefault="001B489B" w14:paraId="4E557E69" w14:textId="0829BDE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Pr="000E7873" w:rsidR="0090596C" w:rsidTr="728A2790" w14:paraId="38854033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</w:tcPr>
          <w:p w:rsidRPr="000E7873" w:rsidR="00650259" w:rsidP="005277BF" w:rsidRDefault="006F343B" w14:paraId="577EDA30" w14:textId="34C1C3D7">
            <w:pPr>
              <w:pStyle w:val="Titre1"/>
              <w:tabs>
                <w:tab w:val="left" w:pos="3360"/>
              </w:tabs>
            </w:pPr>
            <w:bookmarkStart w:name="_Hlk521325947" w:id="0"/>
            <w:r>
              <w:lastRenderedPageBreak/>
              <w:t>Logement</w:t>
            </w:r>
            <w:r w:rsidR="00B62F4B">
              <w:t>s</w:t>
            </w:r>
            <w:r w:rsidR="005277BF">
              <w:tab/>
            </w:r>
          </w:p>
        </w:tc>
      </w:tr>
      <w:bookmarkEnd w:id="0"/>
      <w:tr w:rsidRPr="001B489B" w:rsidR="00033744" w:rsidTr="728A2790" w14:paraId="295A2AF6" w14:textId="77777777">
        <w:tc>
          <w:tcPr>
            <w:tcW w:w="2264" w:type="pc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A0C17B0" w14:textId="06833BA2">
            <w:pPr>
              <w:spacing w:before="120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Nombre de chambre(s) désiré ?</w:t>
            </w:r>
          </w:p>
        </w:tc>
        <w:tc>
          <w:tcPr>
            <w:tcW w:w="2736" w:type="pct"/>
            <w:gridSpan w:val="5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033744" w:rsidP="00033744" w:rsidRDefault="004A78BD" w14:paraId="378CA31C" w14:textId="680D10A8">
            <w:pPr>
              <w:spacing w:before="120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86163774"/>
                <w:placeholder>
                  <w:docPart w:val="C7296CC51A8845ADAFB214D5EBFD9FD6"/>
                </w:placeholder>
                <w:showingPlcHdr/>
                <w:comboBox>
                  <w:listItem w:value="Choisissez un élément."/>
                  <w:listItem w:displayText="1 chambre" w:value="1 chambre"/>
                  <w:listItem w:displayText="1 chambre adaptée" w:value="1 chambre adaptée"/>
                  <w:listItem w:displayText="2 chambres" w:value="2 chambres"/>
                  <w:listItem w:displayText="2 chambres adaptées" w:value="2 chambres adaptées"/>
                </w:comboBox>
              </w:sdtPr>
              <w:sdtEndPr/>
              <w:sdtContent>
                <w:r w:rsidRPr="00033744" w:rsidR="00033744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5AE539ED" w14:textId="77777777">
        <w:tc>
          <w:tcPr>
            <w:tcW w:w="2264" w:type="pc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4D64E127" w14:textId="210C025B">
            <w:pPr>
              <w:spacing w:before="120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Souhaiteriez-vous bénéficie</w:t>
            </w:r>
            <w:r>
              <w:rPr>
                <w:sz w:val="24"/>
                <w:szCs w:val="24"/>
              </w:rPr>
              <w:t>r</w:t>
            </w:r>
            <w:r w:rsidRPr="001B489B">
              <w:rPr>
                <w:sz w:val="24"/>
                <w:szCs w:val="24"/>
              </w:rPr>
              <w:t xml:space="preserve"> d’une subvention ?</w:t>
            </w:r>
          </w:p>
        </w:tc>
        <w:sdt>
          <w:sdtPr>
            <w:rPr>
              <w:sz w:val="24"/>
              <w:szCs w:val="24"/>
            </w:rPr>
            <w:id w:val="1029297615"/>
            <w:placeholder>
              <w:docPart w:val="5F6CE4B9A66643D58EA0435F560B3C7D"/>
            </w:placeholder>
            <w:showingPlcHdr/>
            <w:comboBox>
              <w:listItem w:value="Choisissez un élément."/>
              <w:listItem w:displayText="Oui" w:value="Oui"/>
              <w:listItem w:displayText="Non" w:value="Non"/>
            </w:comboBox>
          </w:sdtPr>
          <w:sdtEndPr/>
          <w:sdtContent>
            <w:tc>
              <w:tcPr>
                <w:tcW w:w="2736" w:type="pct"/>
                <w:gridSpan w:val="5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541F96B3" w14:textId="6EDE3DC7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 w:rsidRPr="00033744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p>
            </w:tc>
          </w:sdtContent>
        </w:sdt>
      </w:tr>
      <w:tr w:rsidRPr="001B489B" w:rsidR="00033744" w:rsidTr="728A2790" w14:paraId="42C0CA39" w14:textId="77777777">
        <w:tc>
          <w:tcPr>
            <w:tcW w:w="2264" w:type="pc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37AA88CA" w14:textId="70DD0E10">
            <w:pPr>
              <w:spacing w:before="120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Date de disponibilité pour nos logements ?</w:t>
            </w:r>
          </w:p>
        </w:tc>
        <w:sdt>
          <w:sdtPr>
            <w:rPr>
              <w:sz w:val="24"/>
              <w:szCs w:val="24"/>
            </w:rPr>
            <w:id w:val="-2100553475"/>
            <w:placeholder>
              <w:docPart w:val="ED348206DDCF4446B02D492BB82432AB"/>
            </w:placeholder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2736" w:type="pct"/>
                <w:gridSpan w:val="5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6FAFB507" w14:textId="50524D7E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 w:rsidRPr="00033744">
                  <w:rPr>
                    <w:rStyle w:val="Textedelespacerserv"/>
                    <w:sz w:val="22"/>
                    <w:szCs w:val="22"/>
                  </w:rPr>
                  <w:t>Cliquez ou appuyez ici pour entrer une date.</w:t>
                </w:r>
              </w:p>
            </w:tc>
          </w:sdtContent>
        </w:sdt>
      </w:tr>
      <w:tr w:rsidRPr="001B489B" w:rsidR="00033744" w:rsidTr="728A2790" w14:paraId="787D0F4C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  <w:vAlign w:val="center"/>
          </w:tcPr>
          <w:p w:rsidRPr="001B489B" w:rsidR="00033744" w:rsidP="00033744" w:rsidRDefault="00033744" w14:paraId="76FD8FA8" w14:textId="2D8B043D">
            <w:pPr>
              <w:spacing w:before="120"/>
              <w:rPr>
                <w:i/>
                <w:iCs/>
                <w:sz w:val="24"/>
                <w:szCs w:val="24"/>
              </w:rPr>
            </w:pPr>
            <w:r w:rsidRPr="001B489B">
              <w:rPr>
                <w:b/>
                <w:bCs/>
                <w:color w:val="FFFFFF" w:themeColor="background1"/>
                <w:sz w:val="24"/>
                <w:szCs w:val="24"/>
              </w:rPr>
              <w:t xml:space="preserve">Si vous êtes propriétaire </w:t>
            </w:r>
            <w:r w:rsidRPr="001B489B">
              <w:rPr>
                <w:i/>
                <w:iCs/>
                <w:color w:val="FFFFFF" w:themeColor="background1"/>
                <w:sz w:val="24"/>
                <w:szCs w:val="24"/>
              </w:rPr>
              <w:t>(à compléter seulement si vous êtes propriétaire)</w:t>
            </w:r>
          </w:p>
        </w:tc>
      </w:tr>
      <w:tr w:rsidRPr="001B489B" w:rsidR="00033744" w:rsidTr="728A2790" w14:paraId="6B86E5A3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36498064" w14:textId="5FBD90AD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 xml:space="preserve">Êtes-vous propriétaire : 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033744" w:rsidP="00033744" w:rsidRDefault="004A78BD" w14:paraId="7A9970BC" w14:textId="0D2CBB35">
            <w:pPr>
              <w:spacing w:before="120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84767299"/>
                <w:placeholder>
                  <w:docPart w:val="5FAA85E5828F46C6B05456B1F70D2DA9"/>
                </w:placeholder>
                <w:showingPlcHdr/>
                <w:comboBox>
                  <w:listItem w:value="Choisissez un élément."/>
                  <w:listItem w:displayText="Maison" w:value="Maison"/>
                  <w:listItem w:displayText="Condo" w:value="Condo"/>
                  <w:listItem w:displayText="Chalet" w:value="Chalet"/>
                </w:comboBox>
              </w:sdtPr>
              <w:sdtEndPr/>
              <w:sdtContent>
                <w:r w:rsidRPr="00033744" w:rsidR="00033744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4292C4C8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2D0FAA99" w14:textId="27D4E9F1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Depuis combien de temps êtes-vous propriétaire de cet endroit ?</w:t>
            </w:r>
          </w:p>
        </w:tc>
        <w:sdt>
          <w:sdtPr>
            <w:rPr>
              <w:sz w:val="24"/>
              <w:szCs w:val="24"/>
            </w:rPr>
            <w:id w:val="690192053"/>
            <w:placeholder>
              <w:docPart w:val="640379D4B7D14B47A61126719B2939DB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0E71E60A" w14:textId="249E5132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207EDF29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6635A7E" w14:textId="19852FAB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 xml:space="preserve">Quelle est l’adresse ? </w:t>
            </w:r>
            <w:r w:rsidRPr="2AA53422">
              <w:rPr>
                <w:i/>
                <w:iCs/>
                <w:sz w:val="22"/>
                <w:szCs w:val="22"/>
              </w:rPr>
              <w:t>(</w:t>
            </w:r>
            <w:bookmarkStart w:name="_Int_CTlHhTT1" w:id="1"/>
            <w:r w:rsidRPr="2AA53422">
              <w:rPr>
                <w:i/>
                <w:iCs/>
                <w:sz w:val="22"/>
                <w:szCs w:val="22"/>
              </w:rPr>
              <w:t>inscrire</w:t>
            </w:r>
            <w:bookmarkEnd w:id="1"/>
            <w:r w:rsidRPr="2AA53422">
              <w:rPr>
                <w:i/>
                <w:iCs/>
                <w:sz w:val="22"/>
                <w:szCs w:val="22"/>
              </w:rPr>
              <w:t xml:space="preserve"> l’adresse seulement si elle est différente que celle mentionnée plus haut)</w:t>
            </w:r>
          </w:p>
        </w:tc>
        <w:sdt>
          <w:sdtPr>
            <w:rPr>
              <w:sz w:val="24"/>
              <w:szCs w:val="24"/>
            </w:rPr>
            <w:id w:val="-620996955"/>
            <w:placeholder>
              <w:docPart w:val="27D7A34B53DF4454983E2E1F17800EEE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5C937867" w14:textId="2AC4B5A6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05FD22BB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67E97AD1" w14:textId="6912C085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quelles raisons souhaitez-vous quitter cet endroit ?</w:t>
            </w:r>
          </w:p>
        </w:tc>
        <w:sdt>
          <w:sdtPr>
            <w:rPr>
              <w:sz w:val="24"/>
              <w:szCs w:val="24"/>
            </w:rPr>
            <w:id w:val="1263959320"/>
            <w:placeholder>
              <w:docPart w:val="29160557C61F45F7A2EE1FFA63778A81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03198B2E" w14:textId="2F3AE967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71E1346F" w14:textId="77777777">
        <w:trPr>
          <w:trHeight w:val="556"/>
        </w:trPr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</w:tcPr>
          <w:p w:rsidRPr="001B489B" w:rsidR="00033744" w:rsidP="00033744" w:rsidRDefault="00033744" w14:paraId="258EC9D2" w14:textId="5DE15822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b/>
                <w:bCs/>
                <w:color w:val="FFFFFF" w:themeColor="background1"/>
                <w:sz w:val="24"/>
                <w:szCs w:val="24"/>
              </w:rPr>
              <w:t xml:space="preserve">Si vous êtes locataire </w:t>
            </w:r>
            <w:r w:rsidRPr="001B489B">
              <w:rPr>
                <w:i/>
                <w:iCs/>
                <w:color w:val="FFFFFF" w:themeColor="background1"/>
                <w:sz w:val="24"/>
                <w:szCs w:val="24"/>
              </w:rPr>
              <w:t>(à compléter seulement si vous êtes locataire)</w:t>
            </w:r>
          </w:p>
        </w:tc>
      </w:tr>
      <w:tr w:rsidRPr="001B489B" w:rsidR="00033744" w:rsidTr="728A2790" w14:paraId="1A0FCFF8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65E97FA0" w14:textId="3F6725CD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Adresse actuelle</w:t>
            </w:r>
          </w:p>
        </w:tc>
        <w:sdt>
          <w:sdtPr>
            <w:rPr>
              <w:sz w:val="24"/>
              <w:szCs w:val="24"/>
            </w:rPr>
            <w:id w:val="-254133689"/>
            <w:placeholder>
              <w:docPart w:val="3B81C2168F1941AE98F144277FFA1199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49D20B7E" w14:textId="082A75B7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10A353EA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0FF6C570" w14:textId="5C53302C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Nom du propriétaire</w:t>
            </w:r>
          </w:p>
        </w:tc>
        <w:sdt>
          <w:sdtPr>
            <w:rPr>
              <w:sz w:val="24"/>
              <w:szCs w:val="24"/>
            </w:rPr>
            <w:id w:val="77032968"/>
            <w:placeholder>
              <w:docPart w:val="172D146F988D4D7983F94CFB790B6ED6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1B83215B" w14:textId="42B2A4B6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699E5506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ABE7644" w14:textId="494BD3DC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Téléphone</w:t>
            </w:r>
            <w:r>
              <w:rPr>
                <w:sz w:val="24"/>
                <w:szCs w:val="24"/>
              </w:rPr>
              <w:t xml:space="preserve"> du propriétaire</w:t>
            </w:r>
          </w:p>
        </w:tc>
        <w:sdt>
          <w:sdtPr>
            <w:rPr>
              <w:sz w:val="24"/>
              <w:szCs w:val="24"/>
            </w:rPr>
            <w:id w:val="-1406059772"/>
            <w:placeholder>
              <w:docPart w:val="404B0401B412476EA0E26026CDD5182A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77CC09BB" w14:textId="28050003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2E613831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F88A309" w14:textId="07A88D9D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Depuis quand habitez-vous à cet endroit ?</w:t>
            </w:r>
          </w:p>
        </w:tc>
        <w:sdt>
          <w:sdtPr>
            <w:rPr>
              <w:sz w:val="24"/>
              <w:szCs w:val="24"/>
            </w:rPr>
            <w:id w:val="-1951313185"/>
            <w:placeholder>
              <w:docPart w:val="12D205C58EFC4A0DA82F3DCD7BDD54B5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37E3848F" w14:textId="4DDE6111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1909764B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64D6DFCB" w14:textId="7C33C651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Pourquoi désirez-vous quitter votre logement ?</w:t>
            </w:r>
          </w:p>
        </w:tc>
        <w:sdt>
          <w:sdtPr>
            <w:rPr>
              <w:sz w:val="24"/>
              <w:szCs w:val="24"/>
            </w:rPr>
            <w:id w:val="-1515148933"/>
            <w:placeholder>
              <w:docPart w:val="3970185D4BFF4EB09BBFA64EDF4D7F4D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225459E5" w14:textId="1D08B9F7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793A4165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1B0BD565" w14:textId="17E8B584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Êtes-vous subventionné par l’OHO ?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033744" w:rsidP="00033744" w:rsidRDefault="00033744" w14:paraId="3006355F" w14:textId="38C456D1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Si oui, depuis quand :</w:t>
            </w: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1171485935"/>
                <w:placeholder>
                  <w:docPart w:val="46340E8404254454B3D7CF3A925ABFA1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033744">
                  <w:rPr>
                    <w:rStyle w:val="Textedelespacerserv"/>
                    <w:sz w:val="22"/>
                    <w:szCs w:val="22"/>
                  </w:rPr>
                  <w:t>Cliquez ou appuyez ici pour entrer une date.</w:t>
                </w:r>
              </w:sdtContent>
            </w:sdt>
          </w:p>
        </w:tc>
      </w:tr>
      <w:tr w:rsidRPr="001B489B" w:rsidR="00033744" w:rsidTr="728A2790" w14:paraId="5C0D61A2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2116A30A" w14:textId="120FFF66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lastRenderedPageBreak/>
              <w:t>Quel</w:t>
            </w:r>
            <w:r>
              <w:rPr>
                <w:sz w:val="24"/>
                <w:szCs w:val="24"/>
              </w:rPr>
              <w:t>le</w:t>
            </w:r>
            <w:r w:rsidRPr="001B489B">
              <w:rPr>
                <w:sz w:val="24"/>
                <w:szCs w:val="24"/>
              </w:rPr>
              <w:t xml:space="preserve"> est votre dernière adresse ?</w:t>
            </w:r>
          </w:p>
        </w:tc>
        <w:sdt>
          <w:sdtPr>
            <w:rPr>
              <w:sz w:val="24"/>
              <w:szCs w:val="24"/>
            </w:rPr>
            <w:id w:val="-824893092"/>
            <w:placeholder>
              <w:docPart w:val="9888A1981C724325B1D03767DB101FC7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7C797F16" w14:textId="0B64B301">
                <w:pPr>
                  <w:spacing w:before="120"/>
                  <w:rPr>
                    <w:i/>
                    <w:iCs/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41A35183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027A442" w14:textId="5FB53B45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Nom du propriétaire</w:t>
            </w:r>
          </w:p>
        </w:tc>
        <w:sdt>
          <w:sdtPr>
            <w:rPr>
              <w:sz w:val="24"/>
              <w:szCs w:val="24"/>
            </w:rPr>
            <w:id w:val="-714269943"/>
            <w:placeholder>
              <w:docPart w:val="2BA6833AF7724A4FA0DB7853EBF41059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05EF1FCB" w14:textId="3C330631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143AC8B6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6ED50C41" w14:textId="246391C8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Téléphone</w:t>
            </w:r>
            <w:r>
              <w:rPr>
                <w:sz w:val="24"/>
                <w:szCs w:val="24"/>
              </w:rPr>
              <w:t xml:space="preserve"> du propriétaire</w:t>
            </w:r>
          </w:p>
        </w:tc>
        <w:sdt>
          <w:sdtPr>
            <w:rPr>
              <w:sz w:val="24"/>
              <w:szCs w:val="24"/>
            </w:rPr>
            <w:id w:val="-1706100938"/>
            <w:placeholder>
              <w:docPart w:val="7ECBF1986D5445D190689C971AF2525C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7E441085" w14:textId="2952811F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501D3833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D7F5621" w14:textId="44EE3BA6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Combien de temps avez-vous habité à cet endroit</w:t>
            </w:r>
            <w:r>
              <w:rPr>
                <w:sz w:val="24"/>
                <w:szCs w:val="24"/>
              </w:rPr>
              <w:t> </w:t>
            </w:r>
            <w:r w:rsidRPr="001B489B">
              <w:rPr>
                <w:sz w:val="24"/>
                <w:szCs w:val="24"/>
              </w:rPr>
              <w:t>? (Ans)</w:t>
            </w:r>
          </w:p>
        </w:tc>
        <w:sdt>
          <w:sdtPr>
            <w:rPr>
              <w:sz w:val="24"/>
              <w:szCs w:val="24"/>
            </w:rPr>
            <w:id w:val="142390993"/>
            <w:placeholder>
              <w:docPart w:val="2D11ADAD87EA484E9FE835FB8A499FDF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19183104" w14:textId="63538631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5E7F1E30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5EDDA5A9" w14:textId="1876D12D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Pour quelles raisons avez-vous quitté ce logement</w:t>
            </w:r>
            <w:r>
              <w:rPr>
                <w:sz w:val="24"/>
                <w:szCs w:val="24"/>
              </w:rPr>
              <w:t> </w:t>
            </w:r>
            <w:r w:rsidRPr="001B489B">
              <w:rPr>
                <w:sz w:val="24"/>
                <w:szCs w:val="24"/>
              </w:rPr>
              <w:t>?</w:t>
            </w:r>
          </w:p>
        </w:tc>
        <w:sdt>
          <w:sdtPr>
            <w:rPr>
              <w:sz w:val="24"/>
              <w:szCs w:val="24"/>
            </w:rPr>
            <w:id w:val="2056425396"/>
            <w:placeholder>
              <w:docPart w:val="E4C5B1ACE4EE41ADAC53A08B5410AC8C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78292BB8" w14:textId="2E57CA7B">
                <w:pPr>
                  <w:spacing w:before="120"/>
                  <w:rPr>
                    <w:sz w:val="24"/>
                    <w:szCs w:val="24"/>
                  </w:rPr>
                </w:pPr>
                <w:r w:rsidRPr="00523B5B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396854D2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nil"/>
              <w:bottom w:val="single" w:color="A6A6A6" w:themeColor="background1" w:themeShade="A6" w:sz="2" w:space="0"/>
              <w:right w:val="nil"/>
            </w:tcBorders>
            <w:tcMar/>
          </w:tcPr>
          <w:p w:rsidRPr="001B489B" w:rsidR="00033744" w:rsidP="00033744" w:rsidRDefault="00033744" w14:paraId="4AEBAF42" w14:textId="12BFAC0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nil"/>
              <w:bottom w:val="single" w:color="A6A6A6" w:themeColor="background1" w:themeShade="A6" w:sz="2" w:space="0"/>
              <w:right w:val="nil"/>
            </w:tcBorders>
            <w:tcMar/>
          </w:tcPr>
          <w:p w:rsidRPr="001B489B" w:rsidR="00033744" w:rsidP="00033744" w:rsidRDefault="00033744" w14:paraId="4EAF62A6" w14:textId="77777777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Pr="001B489B" w:rsidR="00033744" w:rsidTr="728A2790" w14:paraId="7A3FC7D9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</w:tcPr>
          <w:p w:rsidRPr="001B489B" w:rsidR="00033744" w:rsidP="00033744" w:rsidRDefault="00033744" w14:paraId="0A3A50F0" w14:textId="2AB44567">
            <w:pPr>
              <w:pStyle w:val="Titre1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Autonomie</w:t>
            </w:r>
          </w:p>
        </w:tc>
      </w:tr>
      <w:tr w:rsidRPr="001B489B" w:rsidR="00033744" w:rsidTr="728A2790" w14:paraId="19DB946D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BE2C6AA" w14:textId="5A184A08">
            <w:pPr>
              <w:pStyle w:val="Retraitnormal"/>
              <w:ind w:left="0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Possédez-vous un véhicule</w:t>
            </w:r>
            <w:r>
              <w:rPr>
                <w:sz w:val="24"/>
                <w:szCs w:val="24"/>
              </w:rPr>
              <w:t> </w:t>
            </w:r>
            <w:r w:rsidRPr="001B489B">
              <w:rPr>
                <w:sz w:val="24"/>
                <w:szCs w:val="24"/>
              </w:rPr>
              <w:t>?</w:t>
            </w:r>
          </w:p>
        </w:tc>
        <w:sdt>
          <w:sdtPr>
            <w:rPr>
              <w:sz w:val="22"/>
              <w:szCs w:val="22"/>
            </w:rPr>
            <w:id w:val="-394196831"/>
            <w:placeholder>
              <w:docPart w:val="3710992E2DF14092900F476AFC1DB87E"/>
            </w:placeholder>
            <w:showingPlcHdr/>
            <w:comboBox>
              <w:listItem w:value="Choisissez un élément."/>
              <w:listItem w:displayText="Oui" w:value="Oui"/>
              <w:listItem w:displayText="Non" w:value="Non"/>
            </w:comboBox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056810" w:rsidR="00033744" w:rsidP="00033744" w:rsidRDefault="00033744" w14:paraId="45EC6B42" w14:textId="2BBC1101">
                <w:pPr>
                  <w:spacing w:before="120"/>
                  <w:rPr>
                    <w:sz w:val="22"/>
                    <w:szCs w:val="22"/>
                  </w:rPr>
                </w:pPr>
                <w:r w:rsidRPr="00056810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p>
            </w:tc>
          </w:sdtContent>
        </w:sdt>
      </w:tr>
      <w:tr w:rsidRPr="001B489B" w:rsidR="00033744" w:rsidTr="728A2790" w14:paraId="04DA7CFA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17D9DE16" w14:textId="3D390A20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 xml:space="preserve">Êtes-vous en mesure de préparer vos repas ? </w:t>
            </w:r>
            <w:r w:rsidRPr="2AA53422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choisissez</w:t>
            </w:r>
            <w:r w:rsidRPr="2AA53422">
              <w:rPr>
                <w:i/>
                <w:iCs/>
                <w:sz w:val="24"/>
                <w:szCs w:val="24"/>
              </w:rPr>
              <w:t xml:space="preserve"> la réponse)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056810" w:rsidR="00033744" w:rsidP="00033744" w:rsidRDefault="004A78BD" w14:paraId="1C29A638" w14:textId="0339F4B8">
            <w:pPr>
              <w:spacing w:before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15969009"/>
                <w:placeholder>
                  <w:docPart w:val="3710992E2DF14092900F476AFC1DB87E"/>
                </w:placeholder>
                <w:showingPlcHdr/>
                <w:comboBox>
                  <w:listItem w:value="Choisissez un élément."/>
                  <w:listItem w:displayText="Oui" w:value="Oui"/>
                  <w:listItem w:displayText="Oui, mais avec soutien" w:value="Oui, mais avec soutien"/>
                  <w:listItem w:displayText="Non" w:value="Non"/>
                </w:comboBox>
              </w:sdtPr>
              <w:sdtEndPr/>
              <w:sdtContent>
                <w:r w:rsidRPr="00056810" w:rsid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11BAB7F4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22EAE6E8" w14:textId="0B013481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>Êtes-vous en mesure de faire votre propre toilette ?</w:t>
            </w:r>
            <w:r w:rsidRPr="2AA53422">
              <w:rPr>
                <w:i/>
                <w:iCs/>
                <w:sz w:val="24"/>
                <w:szCs w:val="24"/>
              </w:rPr>
              <w:t xml:space="preserve"> (</w:t>
            </w:r>
            <w:r>
              <w:rPr>
                <w:i/>
                <w:iCs/>
                <w:sz w:val="24"/>
                <w:szCs w:val="24"/>
              </w:rPr>
              <w:t>choisissez</w:t>
            </w:r>
            <w:r w:rsidRPr="2AA53422">
              <w:rPr>
                <w:i/>
                <w:iCs/>
                <w:sz w:val="24"/>
                <w:szCs w:val="24"/>
              </w:rPr>
              <w:t xml:space="preserve"> la réponse)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056810" w:rsidR="00033744" w:rsidP="00033744" w:rsidRDefault="004A78BD" w14:paraId="7D5A7155" w14:textId="63F2AEBB">
            <w:pPr>
              <w:spacing w:before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968234575"/>
                <w:placeholder>
                  <w:docPart w:val="3710992E2DF14092900F476AFC1DB87E"/>
                </w:placeholder>
                <w:showingPlcHdr/>
                <w:comboBox>
                  <w:listItem w:value="Choisissez un élément."/>
                  <w:listItem w:displayText="Oui" w:value="Oui"/>
                  <w:listItem w:displayText="Oui, mais avec soutien" w:value="Oui, mais avec soutien"/>
                  <w:listItem w:displayText="Non" w:value="Non"/>
                </w:comboBox>
              </w:sdtPr>
              <w:sdtEndPr/>
              <w:sdtContent>
                <w:r w:rsidRPr="00056810" w:rsid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4D30175B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4CF93300" w14:textId="0B1D0D74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 xml:space="preserve">Souffrez-vous d’un des troubles suivants ? </w:t>
            </w:r>
            <w:r w:rsidRPr="2AA53422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choisissez</w:t>
            </w:r>
            <w:r w:rsidRPr="2AA53422">
              <w:rPr>
                <w:i/>
                <w:iCs/>
                <w:sz w:val="24"/>
                <w:szCs w:val="24"/>
              </w:rPr>
              <w:t xml:space="preserve"> la réponse)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056810" w:rsidR="00033744" w:rsidP="00033744" w:rsidRDefault="004A78BD" w14:paraId="0F2658FA" w14:textId="745F99A0">
            <w:pPr>
              <w:spacing w:before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4600094"/>
                <w:placeholder>
                  <w:docPart w:val="695938F1508B4F5498F023100C492612"/>
                </w:placeholder>
                <w:comboBox>
                  <w:listItem w:displayText="Choisissez un élément" w:value="Choisissez un élément"/>
                  <w:listItem w:displayText="Auditif" w:value="Auditif"/>
                  <w:listItem w:displayText="Visuel" w:value="Visuel"/>
                  <w:listItem w:displayText="Auditif et visuel" w:value="Auditif et visuel"/>
                </w:comboBox>
              </w:sdtPr>
              <w:sdtEndPr/>
              <w:sdtContent>
                <w:r w:rsidRPr="00056810" w:rsidR="00033744">
                  <w:rPr>
                    <w:sz w:val="22"/>
                    <w:szCs w:val="22"/>
                  </w:rPr>
                  <w:t>Choisissez un élément</w:t>
                </w:r>
              </w:sdtContent>
            </w:sdt>
          </w:p>
        </w:tc>
      </w:tr>
      <w:tr w:rsidRPr="001B489B" w:rsidR="00033744" w:rsidTr="728A2790" w14:paraId="6607897B" w14:textId="77777777">
        <w:trPr>
          <w:trHeight w:val="1307"/>
        </w:trPr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48FCE22A" w14:textId="4A95A0B6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 xml:space="preserve">Avez-vous une mobilité réduite ? </w:t>
            </w:r>
            <w:r w:rsidRPr="2AA53422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choisissez</w:t>
            </w:r>
            <w:r w:rsidRPr="2AA53422">
              <w:rPr>
                <w:i/>
                <w:iCs/>
                <w:sz w:val="24"/>
                <w:szCs w:val="24"/>
              </w:rPr>
              <w:t xml:space="preserve"> la réponse)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056810" w:rsidR="00033744" w:rsidP="00033744" w:rsidRDefault="004A78BD" w14:paraId="287D3283" w14:textId="1A91134D">
            <w:pPr>
              <w:spacing w:before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084644305"/>
                <w:placeholder>
                  <w:docPart w:val="3710992E2DF14092900F476AFC1DB87E"/>
                </w:placeholder>
                <w:showingPlcHdr/>
                <w:comboBox>
                  <w:listItem w:value="Choisissez un élément."/>
                  <w:listItem w:displayText="Aucune" w:value="Aucune"/>
                  <w:listItem w:displayText="Canne" w:value="Canne"/>
                  <w:listItem w:displayText="Marchette" w:value="Marchette"/>
                  <w:listItem w:displayText="Fauteuil" w:value="Fauteuil"/>
                </w:comboBox>
              </w:sdtPr>
              <w:sdtEndPr/>
              <w:sdtContent>
                <w:r w:rsidRPr="00056810" w:rsid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51B4479C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4A320EDF" w14:textId="028CD698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Avez-vous une condition médicale, avec diagnosti</w:t>
            </w:r>
            <w:r>
              <w:rPr>
                <w:sz w:val="24"/>
                <w:szCs w:val="24"/>
              </w:rPr>
              <w:t>c </w:t>
            </w:r>
            <w:r w:rsidRPr="001B489B">
              <w:rPr>
                <w:sz w:val="24"/>
                <w:szCs w:val="24"/>
              </w:rPr>
              <w:t>? Si oui, laquelle</w:t>
            </w:r>
            <w:r>
              <w:rPr>
                <w:sz w:val="24"/>
                <w:szCs w:val="24"/>
              </w:rPr>
              <w:t> </w:t>
            </w:r>
            <w:r w:rsidRPr="001B489B">
              <w:rPr>
                <w:sz w:val="24"/>
                <w:szCs w:val="24"/>
              </w:rPr>
              <w:t>?</w:t>
            </w:r>
          </w:p>
        </w:tc>
        <w:sdt>
          <w:sdtPr>
            <w:rPr>
              <w:sz w:val="24"/>
              <w:szCs w:val="24"/>
            </w:rPr>
            <w:id w:val="312448772"/>
            <w:placeholder>
              <w:docPart w:val="56FF3FFC6EA0478186EDE9FE4742B95F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0C87D2F2" w14:textId="6B8C4BFC">
                <w:pPr>
                  <w:rPr>
                    <w:sz w:val="24"/>
                    <w:szCs w:val="24"/>
                  </w:rPr>
                </w:pPr>
                <w:r w:rsidRPr="00056810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082C918A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0C2C0BC5" w14:textId="6394F000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Recevez-vous du soutien du CLSC</w:t>
            </w:r>
            <w:r>
              <w:rPr>
                <w:sz w:val="24"/>
                <w:szCs w:val="24"/>
              </w:rPr>
              <w:t> </w:t>
            </w:r>
            <w:r w:rsidRPr="001B489B">
              <w:rPr>
                <w:sz w:val="24"/>
                <w:szCs w:val="24"/>
              </w:rPr>
              <w:t>?</w:t>
            </w:r>
          </w:p>
        </w:tc>
        <w:tc>
          <w:tcPr>
            <w:tcW w:w="2732" w:type="pct"/>
            <w:gridSpan w:val="4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033744" w:rsidP="00033744" w:rsidRDefault="004A78BD" w14:paraId="10CC4981" w14:textId="5D81AB5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65763732"/>
                <w:placeholder>
                  <w:docPart w:val="3710992E2DF14092900F476AFC1DB87E"/>
                </w:placeholder>
                <w:showingPlcHdr/>
                <w:comboBox>
                  <w:listItem w:value="Choisissez un élément."/>
                  <w:listItem w:displayText="Oui" w:value="Oui"/>
                  <w:listItem w:displayText="Non" w:value="Non"/>
                </w:comboBox>
              </w:sdtPr>
              <w:sdtEndPr/>
              <w:sdtContent>
                <w:r w:rsidRPr="00056810" w:rsid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  <w:r w:rsidR="00033744">
              <w:rPr>
                <w:sz w:val="24"/>
                <w:szCs w:val="24"/>
              </w:rPr>
              <w:t xml:space="preserve"> </w:t>
            </w:r>
          </w:p>
        </w:tc>
      </w:tr>
      <w:tr w:rsidRPr="001B489B" w:rsidR="00033744" w:rsidTr="728A2790" w14:paraId="78B80DC0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09319B05" w14:textId="417FB0F3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Pour quelles raisons ?</w:t>
            </w:r>
          </w:p>
        </w:tc>
        <w:sdt>
          <w:sdtPr>
            <w:rPr>
              <w:sz w:val="24"/>
              <w:szCs w:val="24"/>
            </w:rPr>
            <w:id w:val="50738587"/>
            <w:placeholder>
              <w:docPart w:val="5387381DD4344BA9B6B475EA86AAC147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6846A1BF" w14:textId="6F603BFC">
                <w:pPr>
                  <w:rPr>
                    <w:sz w:val="24"/>
                    <w:szCs w:val="24"/>
                  </w:rPr>
                </w:pPr>
                <w:r w:rsidRPr="00033744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267BCBB6" w14:textId="77777777">
        <w:tc>
          <w:tcPr>
            <w:tcW w:w="2268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8DCDC51" w14:textId="701149C7">
            <w:pPr>
              <w:spacing w:before="120"/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Quelles sont les coordonnées de votre travailleur social ?</w:t>
            </w:r>
          </w:p>
        </w:tc>
        <w:sdt>
          <w:sdtPr>
            <w:rPr>
              <w:sz w:val="24"/>
              <w:szCs w:val="24"/>
            </w:rPr>
            <w:id w:val="-1081219546"/>
            <w:placeholder>
              <w:docPart w:val="CC22A563160045CD800CDC4830F32AC9"/>
            </w:placeholder>
            <w:showingPlcHdr/>
            <w:text/>
          </w:sdtPr>
          <w:sdtEndPr/>
          <w:sdtContent>
            <w:tc>
              <w:tcPr>
                <w:tcW w:w="2732" w:type="pct"/>
                <w:gridSpan w:val="4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033744" w:rsidP="00033744" w:rsidRDefault="00033744" w14:paraId="4430FD8C" w14:textId="5F10647C">
                <w:pPr>
                  <w:rPr>
                    <w:sz w:val="24"/>
                    <w:szCs w:val="24"/>
                  </w:rPr>
                </w:pPr>
                <w:r w:rsidRPr="00033744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tc>
          </w:sdtContent>
        </w:sdt>
      </w:tr>
      <w:tr w:rsidRPr="001B489B" w:rsidR="00033744" w:rsidTr="728A2790" w14:paraId="1B09BDDF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</w:tcPr>
          <w:p w:rsidRPr="001B489B" w:rsidR="00033744" w:rsidP="00033744" w:rsidRDefault="00033744" w14:paraId="715D155E" w14:textId="5A2F21F3">
            <w:pPr>
              <w:pStyle w:val="Titre1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lastRenderedPageBreak/>
              <w:t>Questions d’ordres générales</w:t>
            </w:r>
          </w:p>
        </w:tc>
      </w:tr>
      <w:tr w:rsidRPr="001B489B" w:rsidR="00033744" w:rsidTr="728A2790" w14:paraId="6B8A06AE" w14:textId="77777777">
        <w:trPr>
          <w:trHeight w:val="1490"/>
        </w:trPr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5FC5DE44" w14:textId="1DE7BC2A">
            <w:pPr>
              <w:pStyle w:val="Retraitnormal"/>
              <w:ind w:left="0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Comment avez-vous appris l’existence des logements du Faubourg ?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033744" w:rsidP="00033744" w:rsidRDefault="00033744" w14:paraId="474635C8" w14:textId="695FB2B8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982741018"/>
                <w:placeholder>
                  <w:docPart w:val="C651DFF2765C49D6BDE0FF3BD92209E9"/>
                </w:placeholder>
                <w:showingPlcHdr/>
                <w:comboBox>
                  <w:listItem w:value="Choisissez un élément."/>
                  <w:listItem w:displayText="Médias sociaux" w:value="Médias sociaux"/>
                  <w:listItem w:displayText="Bouche-à-oreille" w:value="Bouche-à-oreille"/>
                  <w:listItem w:displayText="Internet" w:value="Internet"/>
                  <w:listItem w:displayText="Autre" w:value="Autre"/>
                </w:comboBox>
              </w:sdtPr>
              <w:sdtEndPr/>
              <w:sdtContent>
                <w:r w:rsidRP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216B01" w:rsidTr="728A2790" w14:paraId="060A40C2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216B01" w:rsidP="00033744" w:rsidRDefault="00216B01" w14:paraId="1EE38E2D" w14:textId="700A4980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Avez-vous déjà fait du bénévolat ?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216B01" w:rsidP="00033744" w:rsidRDefault="004A78BD" w14:paraId="1AD204AE" w14:textId="30AA64A1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037878847"/>
                <w:placeholder>
                  <w:docPart w:val="DefaultPlaceholder_-1854013438"/>
                </w:placeholder>
                <w:showingPlcHdr/>
                <w:comboBox>
                  <w:listItem w:value="Choisissez un élément."/>
                  <w:listItem w:displayText="Oui" w:value="Oui"/>
                  <w:listItem w:displayText="Non" w:value="Non"/>
                </w:comboBox>
              </w:sdtPr>
              <w:sdtEndPr/>
              <w:sdtContent>
                <w:r w:rsidRPr="00216B01" w:rsid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216B01" w:rsidTr="728A2790" w14:paraId="7413CA68" w14:textId="77777777">
        <w:trPr>
          <w:trHeight w:val="1569"/>
        </w:trPr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216B01" w:rsidP="00033744" w:rsidRDefault="00216B01" w14:paraId="1007C45D" w14:textId="3E9BB784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Souhaiteriez-vous vous impliquer au niveau de :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216B01" w:rsidP="00216B01" w:rsidRDefault="004A78BD" w14:paraId="1504CC06" w14:textId="0EC8477F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57323777"/>
                <w:placeholder>
                  <w:docPart w:val="DefaultPlaceholder_-1854013438"/>
                </w:placeholder>
                <w:showingPlcHdr/>
                <w:comboBox>
                  <w:listItem w:value="Choisissez un élément."/>
                  <w:listItem w:displayText="Comité des locataires" w:value="Comité des locataires"/>
                  <w:listItem w:displayText="Jardin communautaire" w:value="Jardin communautaire"/>
                  <w:listItem w:displayText="Bénévolat divers" w:value="Bénévolat divers"/>
                  <w:listItem w:displayText="Je ne souhaite pas m'impliquer" w:value="Je ne souhaite pas m'impliquer"/>
                </w:comboBox>
              </w:sdtPr>
              <w:sdtEndPr/>
              <w:sdtContent>
                <w:r w:rsidRPr="00216B01" w:rsid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78D0E4C7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292F36ED" w14:textId="1F1468EC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Selon-vous, pourquoi seriez</w:t>
            </w:r>
            <w:r>
              <w:rPr>
                <w:sz w:val="24"/>
                <w:szCs w:val="24"/>
              </w:rPr>
              <w:t>-vous</w:t>
            </w:r>
            <w:r w:rsidRPr="001B489B">
              <w:rPr>
                <w:sz w:val="24"/>
                <w:szCs w:val="24"/>
              </w:rPr>
              <w:t xml:space="preserve"> le candidat idéal ?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sdt>
            <w:sdtPr>
              <w:rPr>
                <w:sz w:val="24"/>
                <w:szCs w:val="24"/>
              </w:rPr>
              <w:id w:val="793647789"/>
              <w:placeholder>
                <w:docPart w:val="DefaultPlaceholder_-1854013440"/>
              </w:placeholder>
              <w:showingPlcHdr/>
            </w:sdtPr>
            <w:sdtEndPr/>
            <w:sdtContent>
              <w:p w:rsidR="00033744" w:rsidP="00033744" w:rsidRDefault="00216B01" w14:paraId="77360698" w14:textId="5883FBEF">
                <w:pPr>
                  <w:spacing w:before="120"/>
                  <w:rPr>
                    <w:sz w:val="24"/>
                    <w:szCs w:val="24"/>
                  </w:rPr>
                </w:pPr>
                <w:r w:rsidRPr="00216B01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sdtContent>
          </w:sdt>
          <w:p w:rsidR="00033744" w:rsidP="00033744" w:rsidRDefault="00033744" w14:paraId="094EA172" w14:textId="28943A6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:rsidRPr="001B489B" w:rsidR="00033744" w:rsidP="00033744" w:rsidRDefault="00033744" w14:paraId="121CE02D" w14:textId="0B3123C5">
            <w:pPr>
              <w:spacing w:before="120"/>
              <w:rPr>
                <w:sz w:val="24"/>
                <w:szCs w:val="24"/>
              </w:rPr>
            </w:pPr>
          </w:p>
        </w:tc>
      </w:tr>
      <w:tr w:rsidRPr="001B489B" w:rsidR="00216B01" w:rsidTr="728A2790" w14:paraId="5344A721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216B01" w:rsidP="00033744" w:rsidRDefault="00216B01" w14:paraId="00E59C9C" w14:textId="4FA9E6C6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2AA53422">
              <w:rPr>
                <w:sz w:val="24"/>
                <w:szCs w:val="24"/>
              </w:rPr>
              <w:t>Êtes-vous membre du Campus3 ?</w:t>
            </w:r>
            <w:r w:rsidRPr="2AA53422">
              <w:rPr>
                <w:i/>
                <w:iCs/>
                <w:sz w:val="24"/>
                <w:szCs w:val="24"/>
              </w:rPr>
              <w:t xml:space="preserve"> (</w:t>
            </w:r>
            <w:r>
              <w:rPr>
                <w:i/>
                <w:iCs/>
                <w:sz w:val="24"/>
                <w:szCs w:val="24"/>
              </w:rPr>
              <w:t>Choisissez</w:t>
            </w:r>
            <w:r w:rsidRPr="2AA53422">
              <w:rPr>
                <w:i/>
                <w:iCs/>
                <w:sz w:val="24"/>
                <w:szCs w:val="24"/>
              </w:rPr>
              <w:t xml:space="preserve"> la réponse)</w:t>
            </w:r>
          </w:p>
        </w:tc>
        <w:sdt>
          <w:sdtPr>
            <w:rPr>
              <w:sz w:val="24"/>
              <w:szCs w:val="24"/>
            </w:rPr>
            <w:id w:val="-1856417231"/>
            <w:placeholder>
              <w:docPart w:val="DefaultPlaceholder_-1854013438"/>
            </w:placeholder>
            <w:showingPlcHdr/>
            <w:comboBox>
              <w:listItem w:value="Choisissez un élément."/>
              <w:listItem w:displayText="Oui" w:value="Oui"/>
              <w:listItem w:displayText="Non" w:value="Non"/>
            </w:comboBox>
          </w:sdtPr>
          <w:sdtEndPr/>
          <w:sdtContent>
            <w:tc>
              <w:tcPr>
                <w:tcW w:w="2642" w:type="pct"/>
                <w:gridSpan w:val="3"/>
                <w:tcBorders>
                  <w:top w:val="single" w:color="A6A6A6" w:themeColor="background1" w:themeShade="A6" w:sz="2" w:space="0"/>
                  <w:left w:val="single" w:color="A6A6A6" w:themeColor="background1" w:themeShade="A6" w:sz="2" w:space="0"/>
                  <w:bottom w:val="single" w:color="A6A6A6" w:themeColor="background1" w:themeShade="A6" w:sz="2" w:space="0"/>
                  <w:right w:val="single" w:color="A6A6A6" w:themeColor="background1" w:themeShade="A6" w:sz="2" w:space="0"/>
                </w:tcBorders>
                <w:tcMar/>
              </w:tcPr>
              <w:p w:rsidRPr="001B489B" w:rsidR="00216B01" w:rsidP="00033744" w:rsidRDefault="00216B01" w14:paraId="2E56CEB4" w14:textId="3D6F85A9">
                <w:pPr>
                  <w:spacing w:before="120"/>
                  <w:rPr>
                    <w:sz w:val="24"/>
                    <w:szCs w:val="24"/>
                  </w:rPr>
                </w:pPr>
                <w:r w:rsidRPr="00216B01">
                  <w:rPr>
                    <w:rStyle w:val="Textedelespacerserv"/>
                    <w:sz w:val="22"/>
                    <w:szCs w:val="22"/>
                  </w:rPr>
                  <w:t>Choisissez un élément.</w:t>
                </w:r>
              </w:p>
            </w:tc>
          </w:sdtContent>
        </w:sdt>
      </w:tr>
      <w:tr w:rsidRPr="001B489B" w:rsidR="00033744" w:rsidTr="728A2790" w14:paraId="0EAEE823" w14:textId="77777777">
        <w:trPr>
          <w:trHeight w:val="990"/>
        </w:trPr>
        <w:tc>
          <w:tcPr>
            <w:tcW w:w="2358" w:type="pct"/>
            <w:gridSpan w:val="3"/>
            <w:vMerge w:val="restar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61EA351" w14:textId="3FE0D03E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Parmi les critères suivants, numérotez de 1 à 4, par ordre d’importance, les raisons qui vous motivent à devenir locataire au Campus3 ?</w:t>
            </w:r>
            <w:r w:rsidR="005730DC">
              <w:rPr>
                <w:sz w:val="24"/>
                <w:szCs w:val="24"/>
              </w:rPr>
              <w:t xml:space="preserve"> (1 étant le plus important)</w:t>
            </w:r>
          </w:p>
        </w:tc>
        <w:tc>
          <w:tcPr>
            <w:tcW w:w="1323" w:type="pc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="005730DC" w:rsidP="00033744" w:rsidRDefault="00033744" w14:paraId="66E2332E" w14:textId="77777777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Qualité de vie</w:t>
            </w:r>
            <w:r w:rsidR="005730DC">
              <w:rPr>
                <w:sz w:val="24"/>
                <w:szCs w:val="24"/>
              </w:rPr>
              <w:t xml:space="preserve"> </w:t>
            </w:r>
          </w:p>
          <w:p w:rsidRPr="001B489B" w:rsidR="00033744" w:rsidP="00033744" w:rsidRDefault="004A78BD" w14:paraId="106C5A8E" w14:textId="2A0D9A39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0"/>
                  <w:szCs w:val="20"/>
                </w:rPr>
                <w:id w:val="2086566335"/>
                <w:placeholder>
                  <w:docPart w:val="5DC3B134377B4B36ACD4253260513CD6"/>
                </w:placeholder>
                <w:showingPlcHdr/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/>
              <w:sdtContent>
                <w:r w:rsidRPr="005730DC" w:rsidR="005730DC">
                  <w:rPr>
                    <w:rStyle w:val="Textedelespacerserv"/>
                    <w:sz w:val="20"/>
                    <w:szCs w:val="20"/>
                  </w:rPr>
                  <w:t>Choisissez un élément.</w:t>
                </w:r>
              </w:sdtContent>
            </w:sdt>
          </w:p>
        </w:tc>
        <w:tc>
          <w:tcPr>
            <w:tcW w:w="1319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="005730DC" w:rsidP="00033744" w:rsidRDefault="00033744" w14:paraId="017614EE" w14:textId="77777777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Proximité des services</w:t>
            </w:r>
          </w:p>
          <w:p w:rsidRPr="001B489B" w:rsidR="00033744" w:rsidP="00033744" w:rsidRDefault="004A78BD" w14:paraId="27DAC471" w14:textId="3E092FA8">
            <w:pPr>
              <w:spacing w:before="12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179157651"/>
                <w:placeholder>
                  <w:docPart w:val="DefaultPlaceholder_-1854013438"/>
                </w:placeholder>
                <w:showingPlcHdr/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/>
              <w:sdtContent>
                <w:r w:rsidRPr="005730DC" w:rsidR="005730DC">
                  <w:rPr>
                    <w:rStyle w:val="Textedelespacerserv"/>
                    <w:sz w:val="20"/>
                    <w:szCs w:val="20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476777A0" w14:textId="77777777">
        <w:trPr>
          <w:trHeight w:val="354"/>
        </w:trPr>
        <w:tc>
          <w:tcPr>
            <w:tcW w:w="2358" w:type="pct"/>
            <w:gridSpan w:val="3"/>
            <w:vMerge/>
            <w:tcMar/>
            <w:vAlign w:val="center"/>
          </w:tcPr>
          <w:p w:rsidRPr="001B489B" w:rsidR="00033744" w:rsidP="00033744" w:rsidRDefault="00033744" w14:paraId="670C4C52" w14:textId="77777777">
            <w:pPr>
              <w:pStyle w:val="Retraitnormal"/>
              <w:ind w:left="34"/>
              <w:jc w:val="center"/>
              <w:rPr>
                <w:sz w:val="24"/>
                <w:szCs w:val="24"/>
              </w:rPr>
            </w:pPr>
          </w:p>
        </w:tc>
        <w:tc>
          <w:tcPr>
            <w:tcW w:w="1323" w:type="pct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="00033744" w:rsidP="00033744" w:rsidRDefault="00033744" w14:paraId="35C9DC84" w14:textId="77777777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Vivre en communauté</w:t>
            </w:r>
          </w:p>
          <w:sdt>
            <w:sdtPr>
              <w:rPr>
                <w:sz w:val="24"/>
                <w:szCs w:val="24"/>
              </w:rPr>
              <w:id w:val="840662610"/>
              <w:placeholder>
                <w:docPart w:val="DefaultPlaceholder_-1854013438"/>
              </w:placeholder>
              <w:showingPlcHdr/>
              <w:comboBox>
                <w:listItem w:value="Choisissez un élément."/>
                <w:listItem w:displayText="1" w:value="1"/>
                <w:listItem w:displayText="2" w:value="2"/>
                <w:listItem w:displayText="3" w:value="3"/>
                <w:listItem w:displayText="4" w:value="4"/>
              </w:comboBox>
            </w:sdtPr>
            <w:sdtEndPr/>
            <w:sdtContent>
              <w:p w:rsidRPr="001B489B" w:rsidR="005730DC" w:rsidP="00033744" w:rsidRDefault="005730DC" w14:paraId="5DD8DC2D" w14:textId="33F4AA26">
                <w:pPr>
                  <w:spacing w:before="120"/>
                  <w:rPr>
                    <w:sz w:val="24"/>
                    <w:szCs w:val="24"/>
                  </w:rPr>
                </w:pPr>
                <w:r w:rsidRPr="005730DC">
                  <w:rPr>
                    <w:rStyle w:val="Textedelespacerserv"/>
                    <w:sz w:val="20"/>
                    <w:szCs w:val="20"/>
                  </w:rPr>
                  <w:t>Choisissez un élément.</w:t>
                </w:r>
              </w:p>
            </w:sdtContent>
          </w:sdt>
        </w:tc>
        <w:tc>
          <w:tcPr>
            <w:tcW w:w="1319" w:type="pct"/>
            <w:gridSpan w:val="2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p w:rsidRPr="001B489B" w:rsidR="00033744" w:rsidP="00033744" w:rsidRDefault="00033744" w14:paraId="638383E3" w14:textId="4EDA2D7B">
            <w:pPr>
              <w:spacing w:before="120"/>
              <w:rPr>
                <w:sz w:val="24"/>
                <w:szCs w:val="24"/>
              </w:rPr>
            </w:pPr>
            <w:r w:rsidRPr="001B489B">
              <w:rPr>
                <w:sz w:val="24"/>
                <w:szCs w:val="24"/>
              </w:rPr>
              <w:t>Pour me créer un réseau</w:t>
            </w:r>
            <w:r w:rsidR="005730DC">
              <w:rPr>
                <w:sz w:val="24"/>
                <w:szCs w:val="24"/>
              </w:rPr>
              <w:br/>
            </w:r>
            <w:sdt>
              <w:sdtPr>
                <w:rPr>
                  <w:sz w:val="24"/>
                  <w:szCs w:val="24"/>
                </w:rPr>
                <w:id w:val="-1563634553"/>
                <w:placeholder>
                  <w:docPart w:val="DefaultPlaceholder_-1854013438"/>
                </w:placeholder>
                <w:showingPlcHdr/>
                <w:comboBox>
                  <w:listItem w:value="Choisissez un élément."/>
                  <w:listItem w:displayText="1" w:value="1"/>
                  <w:listItem w:displayText="2" w:value="2"/>
                  <w:listItem w:displayText="3" w:value="3"/>
                  <w:listItem w:displayText="4" w:value="4"/>
                </w:comboBox>
              </w:sdtPr>
              <w:sdtEndPr/>
              <w:sdtContent>
                <w:r w:rsidRPr="005730DC" w:rsidR="005730DC">
                  <w:rPr>
                    <w:rStyle w:val="Textedelespacerserv"/>
                    <w:sz w:val="20"/>
                    <w:szCs w:val="20"/>
                  </w:rPr>
                  <w:t>Choisissez un élément.</w:t>
                </w:r>
              </w:sdtContent>
            </w:sdt>
          </w:p>
        </w:tc>
      </w:tr>
      <w:tr w:rsidRPr="001B489B" w:rsidR="00033744" w:rsidTr="728A2790" w14:paraId="4C5F2C69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FF6600"/>
            <w:tcMar/>
            <w:vAlign w:val="center"/>
          </w:tcPr>
          <w:p w:rsidRPr="002C6E0A" w:rsidR="00033744" w:rsidP="00033744" w:rsidRDefault="00033744" w14:paraId="2D630FBA" w14:textId="29DF0A00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Signatures </w:t>
            </w:r>
          </w:p>
        </w:tc>
      </w:tr>
      <w:tr w:rsidRPr="001B489B" w:rsidR="00033744" w:rsidTr="728A2790" w14:paraId="354621BA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1B489B" w:rsidR="00033744" w:rsidP="00033744" w:rsidRDefault="00033744" w14:paraId="7A3789D0" w14:textId="51234059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Demandeur :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sdt>
            <w:sdtPr>
              <w:rPr>
                <w:sz w:val="22"/>
                <w:szCs w:val="22"/>
              </w:rPr>
              <w:alias w:val="Inscrire votre nom complet"/>
              <w:id w:val="155851824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Pr="001B489B" w:rsidR="00033744" w:rsidP="00033744" w:rsidRDefault="00BC634F" w14:paraId="3FAEF051" w14:textId="30035367">
                <w:pPr>
                  <w:rPr>
                    <w:sz w:val="24"/>
                    <w:szCs w:val="24"/>
                  </w:rPr>
                </w:pPr>
                <w:r w:rsidRPr="0024628D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sdtContent>
          </w:sdt>
          <w:p w:rsidR="728A2790" w:rsidRDefault="728A2790" w14:paraId="077BAA04"/>
        </w:tc>
      </w:tr>
      <w:tr w:rsidRPr="001B489B" w:rsidR="00033744" w:rsidTr="728A2790" w14:paraId="2710F516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="00033744" w:rsidP="00033744" w:rsidRDefault="00033744" w14:paraId="65E2FF6E" w14:textId="64404573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Colocataire : 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sdt>
            <w:sdtPr>
              <w:rPr>
                <w:sz w:val="22"/>
                <w:szCs w:val="22"/>
              </w:rPr>
              <w:alias w:val="Inscrire votre nom complet"/>
              <w:id w:val="1551581450"/>
              <w:placeholder>
                <w:docPart w:val="926FDAAABE9148C8B38027CF39CAE042"/>
              </w:placeholder>
              <w:showingPlcHdr/>
              <w:text/>
            </w:sdtPr>
            <w:sdtEndPr/>
            <w:sdtContent>
              <w:p w:rsidRPr="001B489B" w:rsidR="00033744" w:rsidP="00033744" w:rsidRDefault="0024628D" w14:paraId="506E005E" w14:textId="3A6E1C34">
                <w:pPr>
                  <w:rPr>
                    <w:sz w:val="24"/>
                    <w:szCs w:val="24"/>
                  </w:rPr>
                </w:pPr>
                <w:r w:rsidRPr="0024628D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sdtContent>
          </w:sdt>
          <w:p w:rsidR="728A2790" w:rsidRDefault="728A2790" w14:paraId="1950CDCB"/>
        </w:tc>
      </w:tr>
      <w:tr w:rsidRPr="001B489B" w:rsidR="00033744" w:rsidTr="728A2790" w14:paraId="7D7055C4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="00033744" w:rsidP="00033744" w:rsidRDefault="00033744" w14:paraId="3BDD793D" w14:textId="18C63A3F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de la personne qui a rempli le formulaire (s’il y a lieu)</w:t>
            </w:r>
            <w:r w:rsidR="0024628D">
              <w:rPr>
                <w:sz w:val="24"/>
                <w:szCs w:val="24"/>
              </w:rPr>
              <w:t xml:space="preserve"> et le lien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</w:tcPr>
          <w:sdt>
            <w:sdtPr>
              <w:rPr>
                <w:sz w:val="22"/>
                <w:szCs w:val="22"/>
              </w:rPr>
              <w:alias w:val="Inscrire votre nom complet et le lien avec la personne"/>
              <w:tag w:val="Inscrire votre nom complet et le lien avec la personne"/>
              <w:id w:val="1341744036"/>
              <w:placeholder>
                <w:docPart w:val="0EB835F7C43943AFAC7BB085DE826D78"/>
              </w:placeholder>
              <w:showingPlcHdr/>
              <w:text/>
            </w:sdtPr>
            <w:sdtEndPr/>
            <w:sdtContent>
              <w:p w:rsidRPr="001B489B" w:rsidR="00033744" w:rsidP="00033744" w:rsidRDefault="0024628D" w14:paraId="3A80E224" w14:textId="79E503B0">
                <w:pPr>
                  <w:rPr>
                    <w:sz w:val="24"/>
                    <w:szCs w:val="24"/>
                  </w:rPr>
                </w:pPr>
                <w:r w:rsidRPr="0024628D">
                  <w:rPr>
                    <w:rStyle w:val="Textedelespacerserv"/>
                    <w:sz w:val="22"/>
                    <w:szCs w:val="22"/>
                  </w:rPr>
                  <w:t>Cliquez ou appuyez ici pour entrer du texte.</w:t>
                </w:r>
              </w:p>
            </w:sdtContent>
          </w:sdt>
          <w:p w:rsidR="728A2790" w:rsidRDefault="728A2790" w14:paraId="25FC5E22"/>
        </w:tc>
      </w:tr>
      <w:tr w:rsidRPr="001B489B" w:rsidR="00033744" w:rsidTr="728A2790" w14:paraId="6E78730E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tcMar/>
            <w:vAlign w:val="center"/>
          </w:tcPr>
          <w:p w:rsidRPr="0024628D" w:rsidR="00033744" w:rsidP="00033744" w:rsidRDefault="00033744" w14:paraId="71F8BD06" w14:textId="2B797E17">
            <w:pPr>
              <w:rPr>
                <w:i/>
                <w:iCs/>
                <w:sz w:val="18"/>
                <w:szCs w:val="18"/>
              </w:rPr>
            </w:pPr>
            <w:r w:rsidRPr="0024628D">
              <w:rPr>
                <w:i/>
                <w:iCs/>
                <w:sz w:val="18"/>
                <w:szCs w:val="18"/>
              </w:rPr>
              <w:t>Si vous remettez ce formulaire en ligne, veuillez noter que vous devez également faire parvenir une copie d’une pièce d’identité avec photo pour chaque personne inscrite sur le formulaire</w:t>
            </w:r>
            <w:r w:rsidRPr="0024628D" w:rsidR="0024628D">
              <w:rPr>
                <w:i/>
                <w:iCs/>
                <w:sz w:val="18"/>
                <w:szCs w:val="18"/>
              </w:rPr>
              <w:t xml:space="preserve"> à l’adresse suivante : </w:t>
            </w:r>
            <w:hyperlink w:history="1" r:id="rId10">
              <w:r w:rsidRPr="0024628D" w:rsidR="0024628D">
                <w:rPr>
                  <w:rStyle w:val="Lienhypertexte"/>
                  <w:i/>
                  <w:iCs/>
                  <w:sz w:val="18"/>
                  <w:szCs w:val="18"/>
                </w:rPr>
                <w:t>administration@campus3.ca</w:t>
              </w:r>
            </w:hyperlink>
            <w:r w:rsidRPr="0024628D" w:rsidR="0024628D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Pr="001B489B" w:rsidR="00033744" w:rsidTr="728A2790" w14:paraId="10E4BD14" w14:textId="77777777">
        <w:tc>
          <w:tcPr>
            <w:tcW w:w="5000" w:type="pct"/>
            <w:gridSpan w:val="6"/>
            <w:tcBorders>
              <w:top w:val="single" w:color="A6A6A6" w:themeColor="background1" w:themeShade="A6" w:sz="2" w:space="0"/>
              <w:left w:val="nil"/>
              <w:bottom w:val="nil"/>
              <w:right w:val="nil"/>
            </w:tcBorders>
            <w:tcMar/>
            <w:vAlign w:val="center"/>
          </w:tcPr>
          <w:p w:rsidR="00033744" w:rsidP="00033744" w:rsidRDefault="00033744" w14:paraId="6A77CC47" w14:textId="77777777">
            <w:pPr>
              <w:rPr>
                <w:i/>
                <w:iCs/>
                <w:sz w:val="20"/>
                <w:szCs w:val="20"/>
              </w:rPr>
            </w:pPr>
          </w:p>
        </w:tc>
      </w:tr>
      <w:tr w:rsidRPr="001B489B" w:rsidR="00033744" w:rsidTr="728A2790" w14:paraId="26CA45DB" w14:textId="77777777">
        <w:tc>
          <w:tcPr>
            <w:tcW w:w="5000" w:type="pct"/>
            <w:gridSpan w:val="6"/>
            <w:tcBorders>
              <w:top w:val="nil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A3A3A3" w:themeFill="accent6" w:themeFillTint="99"/>
            <w:tcMar/>
            <w:vAlign w:val="center"/>
          </w:tcPr>
          <w:p w:rsidRPr="009D0612" w:rsidR="00033744" w:rsidP="00033744" w:rsidRDefault="00033744" w14:paraId="29B52E9F" w14:textId="72AA8C4A">
            <w:pPr>
              <w:rPr>
                <w:b w:val="1"/>
                <w:bCs w:val="1"/>
                <w:color w:val="FFFFFF" w:themeColor="background1"/>
                <w:sz w:val="24"/>
                <w:szCs w:val="24"/>
              </w:rPr>
            </w:pPr>
            <w:r w:rsidRPr="728A2790" w:rsidR="00033744">
              <w:rPr>
                <w:b w:val="1"/>
                <w:bCs w:val="1"/>
                <w:color w:val="FFFFFF" w:themeColor="background1" w:themeTint="FF" w:themeShade="FF"/>
                <w:sz w:val="24"/>
                <w:szCs w:val="24"/>
              </w:rPr>
              <w:t>Section réservée à l’administration de Campus3</w:t>
            </w:r>
          </w:p>
        </w:tc>
      </w:tr>
      <w:tr w:rsidRPr="001B489B" w:rsidR="00033744" w:rsidTr="728A2790" w14:paraId="0B701D15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  <w:vAlign w:val="center"/>
          </w:tcPr>
          <w:p w:rsidRPr="00062B7F" w:rsidR="00033744" w:rsidP="00033744" w:rsidRDefault="00033744" w14:paraId="413E0DB1" w14:textId="67CE2515">
            <w:pPr>
              <w:spacing w:before="120"/>
              <w:ind w:left="34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Type de pièce d’identité avec photo </w:t>
            </w:r>
            <w:r w:rsidRPr="0089015C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par personne qui est inscrit sur le formulaire)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</w:tcPr>
          <w:p w:rsidRPr="001B489B" w:rsidR="00033744" w:rsidP="00033744" w:rsidRDefault="00033744" w14:paraId="04A00F1A" w14:textId="77777777">
            <w:pPr>
              <w:rPr>
                <w:sz w:val="24"/>
                <w:szCs w:val="24"/>
              </w:rPr>
            </w:pPr>
          </w:p>
        </w:tc>
      </w:tr>
      <w:tr w:rsidRPr="001B489B" w:rsidR="00033744" w:rsidTr="728A2790" w14:paraId="0F807E65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  <w:vAlign w:val="center"/>
          </w:tcPr>
          <w:p w:rsidR="00033744" w:rsidP="00033744" w:rsidRDefault="00033744" w14:paraId="720B9FC6" w14:textId="548BBE8A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de remise du formulaire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</w:tcPr>
          <w:p w:rsidRPr="001B489B" w:rsidR="00033744" w:rsidP="00033744" w:rsidRDefault="00033744" w14:paraId="42FD6E62" w14:textId="77777777">
            <w:pPr>
              <w:rPr>
                <w:sz w:val="24"/>
                <w:szCs w:val="24"/>
              </w:rPr>
            </w:pPr>
          </w:p>
        </w:tc>
      </w:tr>
      <w:tr w:rsidRPr="001B489B" w:rsidR="00033744" w:rsidTr="728A2790" w14:paraId="5E398414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  <w:vAlign w:val="center"/>
          </w:tcPr>
          <w:p w:rsidR="00033744" w:rsidP="00033744" w:rsidRDefault="00033744" w14:paraId="17631875" w14:textId="49568D49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de l’employé qui reçoit le formulaire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</w:tcPr>
          <w:p w:rsidRPr="001B489B" w:rsidR="00033744" w:rsidP="00033744" w:rsidRDefault="00033744" w14:paraId="4FADEBBD" w14:textId="77777777">
            <w:pPr>
              <w:rPr>
                <w:sz w:val="24"/>
                <w:szCs w:val="24"/>
              </w:rPr>
            </w:pPr>
          </w:p>
        </w:tc>
      </w:tr>
      <w:tr w:rsidRPr="001B489B" w:rsidR="00033744" w:rsidTr="728A2790" w14:paraId="0D2847B2" w14:textId="77777777">
        <w:tc>
          <w:tcPr>
            <w:tcW w:w="2358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  <w:vAlign w:val="center"/>
          </w:tcPr>
          <w:p w:rsidR="00033744" w:rsidP="00033744" w:rsidRDefault="00033744" w14:paraId="4F1375DD" w14:textId="773393BC">
            <w:pPr>
              <w:spacing w:before="120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de l’employé</w:t>
            </w:r>
          </w:p>
        </w:tc>
        <w:tc>
          <w:tcPr>
            <w:tcW w:w="2642" w:type="pct"/>
            <w:gridSpan w:val="3"/>
            <w:tcBorders>
              <w:top w:val="single" w:color="A6A6A6" w:themeColor="background1" w:themeShade="A6" w:sz="2" w:space="0"/>
              <w:left w:val="single" w:color="A6A6A6" w:themeColor="background1" w:themeShade="A6" w:sz="2" w:space="0"/>
              <w:bottom w:val="single" w:color="A6A6A6" w:themeColor="background1" w:themeShade="A6" w:sz="2" w:space="0"/>
              <w:right w:val="single" w:color="A6A6A6" w:themeColor="background1" w:themeShade="A6" w:sz="2" w:space="0"/>
            </w:tcBorders>
            <w:shd w:val="clear" w:color="auto" w:fill="E0E0E0" w:themeFill="accent6" w:themeFillTint="33"/>
            <w:tcMar/>
          </w:tcPr>
          <w:p w:rsidRPr="001B489B" w:rsidR="00033744" w:rsidP="00033744" w:rsidRDefault="00033744" w14:paraId="389D7F45" w14:textId="77777777">
            <w:pPr>
              <w:rPr>
                <w:sz w:val="24"/>
                <w:szCs w:val="24"/>
              </w:rPr>
            </w:pPr>
          </w:p>
        </w:tc>
      </w:tr>
    </w:tbl>
    <w:p w:rsidR="0074561E" w:rsidP="00E677FE" w:rsidRDefault="0074561E" w14:paraId="34D1D820" w14:textId="3FD2BEAA">
      <w:pPr>
        <w:spacing w:after="0"/>
        <w:rPr>
          <w:sz w:val="12"/>
          <w:szCs w:val="16"/>
        </w:rPr>
      </w:pPr>
    </w:p>
    <w:p w:rsidR="005A051E" w:rsidP="00E677FE" w:rsidRDefault="005A051E" w14:paraId="74D19D77" w14:textId="2892DDB0">
      <w:pPr>
        <w:spacing w:after="0"/>
      </w:pPr>
    </w:p>
    <w:p w:rsidR="005A051E" w:rsidP="00E677FE" w:rsidRDefault="005A051E" w14:paraId="254F724B" w14:textId="77777777">
      <w:pPr>
        <w:spacing w:after="0"/>
      </w:pPr>
    </w:p>
    <w:p w:rsidR="00E933C4" w:rsidP="00E677FE" w:rsidRDefault="00E933C4" w14:paraId="5D60A962" w14:textId="604EEB5E">
      <w:pPr>
        <w:spacing w:after="0"/>
      </w:pPr>
    </w:p>
    <w:p w:rsidRPr="000E7873" w:rsidR="00E933C4" w:rsidP="00E677FE" w:rsidRDefault="00E933C4" w14:paraId="4EA85C06" w14:textId="2281E5F4">
      <w:pPr>
        <w:spacing w:after="0"/>
        <w:rPr>
          <w:sz w:val="12"/>
          <w:szCs w:val="16"/>
        </w:rPr>
      </w:pPr>
    </w:p>
    <w:sectPr w:rsidRPr="000E7873" w:rsidR="00E933C4" w:rsidSect="009C35C2">
      <w:headerReference w:type="default" r:id="rId11"/>
      <w:footerReference w:type="default" r:id="rId12"/>
      <w:pgSz w:w="11906" w:h="16838" w:orient="portrait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0824" w:rsidP="00650259" w:rsidRDefault="00AF0824" w14:paraId="2171B40A" w14:textId="77777777">
      <w:pPr>
        <w:spacing w:after="0" w:line="240" w:lineRule="auto"/>
      </w:pPr>
      <w:r>
        <w:separator/>
      </w:r>
    </w:p>
  </w:endnote>
  <w:endnote w:type="continuationSeparator" w:id="0">
    <w:p w:rsidR="00AF0824" w:rsidP="00650259" w:rsidRDefault="00AF0824" w14:paraId="0EDB51F9" w14:textId="77777777">
      <w:pPr>
        <w:spacing w:after="0" w:line="240" w:lineRule="auto"/>
      </w:pPr>
      <w:r>
        <w:continuationSeparator/>
      </w:r>
    </w:p>
  </w:endnote>
  <w:endnote w:type="continuationNotice" w:id="1">
    <w:p w:rsidR="00AF0824" w:rsidRDefault="00AF0824" w14:paraId="6B26C58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60E7C14-2F47-4749-A156-D833089D7511}" r:id="rId1"/>
    <w:embedBold w:fontKey="{75F8BAEA-13D8-4583-A8B9-2E3AD85D0530}" r:id="rId2"/>
    <w:embedItalic w:fontKey="{0DB22989-33F9-4480-B9D4-6D413F2D7BF9}" r:id="rId3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2FE4EFB0-A3F1-41CF-973F-89D55D48D3E0}" r:id="rId4"/>
    <w:embedBold w:fontKey="{CF1DFAFC-F59D-48A7-9871-1F3E7A487FC4}" r:id="rId5"/>
    <w:embedItalic w:fontKey="{90D23C9E-D51E-41A4-B012-339884F4E6EE}" r:id="rId6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D9500F79-1292-4B81-BA55-15F332F8381B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223863E3-FAD5-4FDA-B63B-858D319441E5}" w:subsetted="1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6"/>
      <w:gridCol w:w="4500"/>
    </w:tblGrid>
    <w:tr w:rsidRPr="007F7B5D" w:rsidR="007F7B5D" w:rsidTr="00B45BA6" w14:paraId="064B7928" w14:textId="77777777">
      <w:tc>
        <w:tcPr>
          <w:tcW w:w="4675" w:type="dxa"/>
          <w:vAlign w:val="center"/>
        </w:tcPr>
        <w:p w:rsidRPr="007F7B5D" w:rsidR="007F7B5D" w:rsidP="007F7B5D" w:rsidRDefault="00E933C4" w14:paraId="0AF576EE" w14:textId="681BA19C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Campus3</w:t>
          </w:r>
          <w:r>
            <w:rPr>
              <w:sz w:val="18"/>
              <w:szCs w:val="24"/>
            </w:rPr>
            <w:br/>
          </w:r>
          <w:r>
            <w:rPr>
              <w:sz w:val="18"/>
              <w:szCs w:val="24"/>
            </w:rPr>
            <w:t>196, rue Notre-Dame, Gatineau</w:t>
          </w:r>
          <w:r>
            <w:rPr>
              <w:sz w:val="18"/>
              <w:szCs w:val="24"/>
            </w:rPr>
            <w:br/>
          </w:r>
          <w:r>
            <w:rPr>
              <w:sz w:val="18"/>
              <w:szCs w:val="24"/>
            </w:rPr>
            <w:t>819 – 663 - 3305</w:t>
          </w:r>
        </w:p>
      </w:tc>
      <w:tc>
        <w:tcPr>
          <w:tcW w:w="4675" w:type="dxa"/>
          <w:vAlign w:val="center"/>
        </w:tcPr>
        <w:p w:rsidRPr="007F7B5D" w:rsidR="007F7B5D" w:rsidP="007F7B5D" w:rsidRDefault="007F7B5D" w14:paraId="05E03B31" w14:textId="0713CD8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P="007F7B5D" w:rsidRDefault="0090596C" w14:paraId="1873A968" w14:textId="77777777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0824" w:rsidP="00650259" w:rsidRDefault="00AF0824" w14:paraId="046ADA77" w14:textId="77777777">
      <w:pPr>
        <w:spacing w:after="0" w:line="240" w:lineRule="auto"/>
      </w:pPr>
      <w:r>
        <w:separator/>
      </w:r>
    </w:p>
  </w:footnote>
  <w:footnote w:type="continuationSeparator" w:id="0">
    <w:p w:rsidR="00AF0824" w:rsidP="00650259" w:rsidRDefault="00AF0824" w14:paraId="7D74ACDD" w14:textId="77777777">
      <w:pPr>
        <w:spacing w:after="0" w:line="240" w:lineRule="auto"/>
      </w:pPr>
      <w:r>
        <w:continuationSeparator/>
      </w:r>
    </w:p>
  </w:footnote>
  <w:footnote w:type="continuationNotice" w:id="1">
    <w:p w:rsidR="00AF0824" w:rsidRDefault="00AF0824" w14:paraId="49F16A5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0"/>
      <w:gridCol w:w="7726"/>
    </w:tblGrid>
    <w:tr w:rsidR="0090596C" w:rsidTr="006D6B7C" w14:paraId="0568EAE3" w14:textId="77777777">
      <w:trPr>
        <w:trHeight w:val="990"/>
      </w:trPr>
      <w:tc>
        <w:tcPr>
          <w:tcW w:w="1350" w:type="dxa"/>
          <w:vAlign w:val="center"/>
        </w:tcPr>
        <w:p w:rsidRPr="006D6B7C" w:rsidR="0090596C" w:rsidP="006D6B7C" w:rsidRDefault="006D6B7C" w14:paraId="658BF3ED" w14:textId="1C3735F9">
          <w:pPr>
            <w:pStyle w:val="En-tte"/>
            <w:ind w:left="-108"/>
            <w:jc w:val="right"/>
            <w:rPr>
              <w:color w:val="FF6600"/>
            </w:rPr>
          </w:pPr>
          <w:bookmarkStart w:name="_Hlk521325785" w:id="2"/>
          <w:r w:rsidRPr="007476C3">
            <w:rPr>
              <w:rFonts w:ascii="Arial" w:hAnsi="Arial" w:cs="Arial"/>
              <w:b w:val="0"/>
              <w:color w:val="F25C00"/>
              <w:sz w:val="20"/>
              <w:szCs w:val="34"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7197BC1F" wp14:editId="7A8BA4EE">
                <wp:simplePos x="0" y="0"/>
                <wp:positionH relativeFrom="column">
                  <wp:posOffset>-563880</wp:posOffset>
                </wp:positionH>
                <wp:positionV relativeFrom="paragraph">
                  <wp:posOffset>-161925</wp:posOffset>
                </wp:positionV>
                <wp:extent cx="1825625" cy="419100"/>
                <wp:effectExtent l="0" t="0" r="3175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ogements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562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:rsidRPr="00294792" w:rsidR="006D4279" w:rsidP="006D6B7C" w:rsidRDefault="006D6B7C" w14:paraId="7EF73357" w14:textId="77777777">
          <w:pPr>
            <w:pStyle w:val="En-tte"/>
            <w:jc w:val="right"/>
            <w:rPr>
              <w:color w:val="FF6600"/>
              <w:sz w:val="30"/>
              <w:szCs w:val="30"/>
            </w:rPr>
          </w:pPr>
          <w:r w:rsidRPr="00294792">
            <w:rPr>
              <w:color w:val="FF6600"/>
              <w:sz w:val="30"/>
              <w:szCs w:val="30"/>
            </w:rPr>
            <w:t xml:space="preserve">Faubourg Jean-Marie-Vianney </w:t>
          </w:r>
        </w:p>
        <w:p w:rsidRPr="006D4279" w:rsidR="0090596C" w:rsidP="006D6B7C" w:rsidRDefault="006D6B7C" w14:paraId="4519AF5A" w14:textId="7B90D98F">
          <w:pPr>
            <w:pStyle w:val="En-tte"/>
            <w:jc w:val="right"/>
            <w:rPr>
              <w:color w:val="FF6600"/>
              <w:sz w:val="32"/>
              <w:szCs w:val="32"/>
            </w:rPr>
          </w:pPr>
          <w:r w:rsidRPr="00294792">
            <w:rPr>
              <w:color w:val="FF6600"/>
              <w:sz w:val="30"/>
              <w:szCs w:val="30"/>
            </w:rPr>
            <w:t>Formulaire d’inscription</w:t>
          </w:r>
        </w:p>
      </w:tc>
    </w:tr>
    <w:bookmarkEnd w:id="2"/>
  </w:tbl>
  <w:p w:rsidRPr="0090596C" w:rsidR="00650259" w:rsidP="0090596C" w:rsidRDefault="00650259" w14:paraId="2507BC1E" w14:textId="77777777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74612332">
    <w:abstractNumId w:val="11"/>
  </w:num>
  <w:num w:numId="2" w16cid:durableId="670446205">
    <w:abstractNumId w:val="7"/>
  </w:num>
  <w:num w:numId="3" w16cid:durableId="1393498741">
    <w:abstractNumId w:val="15"/>
  </w:num>
  <w:num w:numId="4" w16cid:durableId="961031666">
    <w:abstractNumId w:val="12"/>
  </w:num>
  <w:num w:numId="5" w16cid:durableId="312375600">
    <w:abstractNumId w:val="13"/>
  </w:num>
  <w:num w:numId="6" w16cid:durableId="1922061966">
    <w:abstractNumId w:val="19"/>
  </w:num>
  <w:num w:numId="7" w16cid:durableId="110050966">
    <w:abstractNumId w:val="6"/>
  </w:num>
  <w:num w:numId="8" w16cid:durableId="503250948">
    <w:abstractNumId w:val="10"/>
  </w:num>
  <w:num w:numId="9" w16cid:durableId="283999262">
    <w:abstractNumId w:val="17"/>
  </w:num>
  <w:num w:numId="10" w16cid:durableId="170023285">
    <w:abstractNumId w:val="1"/>
  </w:num>
  <w:num w:numId="11" w16cid:durableId="237521458">
    <w:abstractNumId w:val="5"/>
  </w:num>
  <w:num w:numId="12" w16cid:durableId="1992325551">
    <w:abstractNumId w:val="0"/>
  </w:num>
  <w:num w:numId="13" w16cid:durableId="442193099">
    <w:abstractNumId w:val="2"/>
  </w:num>
  <w:num w:numId="14" w16cid:durableId="521287592">
    <w:abstractNumId w:val="9"/>
  </w:num>
  <w:num w:numId="15" w16cid:durableId="1923953440">
    <w:abstractNumId w:val="8"/>
  </w:num>
  <w:num w:numId="16" w16cid:durableId="1718777026">
    <w:abstractNumId w:val="16"/>
  </w:num>
  <w:num w:numId="17" w16cid:durableId="1317346195">
    <w:abstractNumId w:val="3"/>
  </w:num>
  <w:num w:numId="18" w16cid:durableId="1412509030">
    <w:abstractNumId w:val="21"/>
  </w:num>
  <w:num w:numId="19" w16cid:durableId="2053966337">
    <w:abstractNumId w:val="18"/>
  </w:num>
  <w:num w:numId="20" w16cid:durableId="1635989761">
    <w:abstractNumId w:val="14"/>
  </w:num>
  <w:num w:numId="21" w16cid:durableId="2043283742">
    <w:abstractNumId w:val="20"/>
  </w:num>
  <w:num w:numId="22" w16cid:durableId="425268202">
    <w:abstractNumId w:val="4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B7C"/>
    <w:rsid w:val="000001D9"/>
    <w:rsid w:val="00003DEE"/>
    <w:rsid w:val="00033744"/>
    <w:rsid w:val="000456E1"/>
    <w:rsid w:val="0005188A"/>
    <w:rsid w:val="00052382"/>
    <w:rsid w:val="00056810"/>
    <w:rsid w:val="00062B7F"/>
    <w:rsid w:val="0006568A"/>
    <w:rsid w:val="00070D70"/>
    <w:rsid w:val="00072CC5"/>
    <w:rsid w:val="00076F0F"/>
    <w:rsid w:val="00084253"/>
    <w:rsid w:val="000959E6"/>
    <w:rsid w:val="0009734B"/>
    <w:rsid w:val="0009746A"/>
    <w:rsid w:val="000D1F49"/>
    <w:rsid w:val="000E27E5"/>
    <w:rsid w:val="000E4F92"/>
    <w:rsid w:val="000E7873"/>
    <w:rsid w:val="00141950"/>
    <w:rsid w:val="001572FF"/>
    <w:rsid w:val="001727CA"/>
    <w:rsid w:val="001B08B5"/>
    <w:rsid w:val="001B489B"/>
    <w:rsid w:val="001C0665"/>
    <w:rsid w:val="001D45AD"/>
    <w:rsid w:val="0020474E"/>
    <w:rsid w:val="002055AA"/>
    <w:rsid w:val="00216B01"/>
    <w:rsid w:val="00235DD7"/>
    <w:rsid w:val="0024628D"/>
    <w:rsid w:val="00251014"/>
    <w:rsid w:val="002563EF"/>
    <w:rsid w:val="0026622E"/>
    <w:rsid w:val="00283CB9"/>
    <w:rsid w:val="00290886"/>
    <w:rsid w:val="00290D77"/>
    <w:rsid w:val="002928D0"/>
    <w:rsid w:val="00294792"/>
    <w:rsid w:val="002C56E6"/>
    <w:rsid w:val="002C6E0A"/>
    <w:rsid w:val="003049F6"/>
    <w:rsid w:val="0031377F"/>
    <w:rsid w:val="00315C1D"/>
    <w:rsid w:val="00327DE9"/>
    <w:rsid w:val="00334ADF"/>
    <w:rsid w:val="00340C6A"/>
    <w:rsid w:val="00361E11"/>
    <w:rsid w:val="00366578"/>
    <w:rsid w:val="0036696F"/>
    <w:rsid w:val="00375374"/>
    <w:rsid w:val="00386F1B"/>
    <w:rsid w:val="003973D5"/>
    <w:rsid w:val="003A7A89"/>
    <w:rsid w:val="003A7DD7"/>
    <w:rsid w:val="003B4744"/>
    <w:rsid w:val="003E5C3D"/>
    <w:rsid w:val="003F0847"/>
    <w:rsid w:val="0040090B"/>
    <w:rsid w:val="00413183"/>
    <w:rsid w:val="00424140"/>
    <w:rsid w:val="00441517"/>
    <w:rsid w:val="0046302A"/>
    <w:rsid w:val="004659B2"/>
    <w:rsid w:val="00477D0A"/>
    <w:rsid w:val="00487D2D"/>
    <w:rsid w:val="004A78BD"/>
    <w:rsid w:val="004D5D62"/>
    <w:rsid w:val="004F6EED"/>
    <w:rsid w:val="00504D29"/>
    <w:rsid w:val="00506CF3"/>
    <w:rsid w:val="005112D0"/>
    <w:rsid w:val="0051535B"/>
    <w:rsid w:val="0051558D"/>
    <w:rsid w:val="00523B5B"/>
    <w:rsid w:val="005277BF"/>
    <w:rsid w:val="0053799C"/>
    <w:rsid w:val="0055757D"/>
    <w:rsid w:val="0056395F"/>
    <w:rsid w:val="005730DC"/>
    <w:rsid w:val="00576F82"/>
    <w:rsid w:val="00577E06"/>
    <w:rsid w:val="00590C78"/>
    <w:rsid w:val="005A051E"/>
    <w:rsid w:val="005A20DA"/>
    <w:rsid w:val="005A3BF7"/>
    <w:rsid w:val="005C4286"/>
    <w:rsid w:val="005F2035"/>
    <w:rsid w:val="005F5252"/>
    <w:rsid w:val="005F7990"/>
    <w:rsid w:val="0063739C"/>
    <w:rsid w:val="00646D37"/>
    <w:rsid w:val="00650259"/>
    <w:rsid w:val="00676050"/>
    <w:rsid w:val="00680644"/>
    <w:rsid w:val="006B5A0E"/>
    <w:rsid w:val="006D4279"/>
    <w:rsid w:val="006D6B7C"/>
    <w:rsid w:val="006F343B"/>
    <w:rsid w:val="007159EA"/>
    <w:rsid w:val="007342B2"/>
    <w:rsid w:val="00734B70"/>
    <w:rsid w:val="0074561E"/>
    <w:rsid w:val="00745767"/>
    <w:rsid w:val="0075270A"/>
    <w:rsid w:val="00764001"/>
    <w:rsid w:val="00770F25"/>
    <w:rsid w:val="0078105B"/>
    <w:rsid w:val="00781A76"/>
    <w:rsid w:val="007A35A8"/>
    <w:rsid w:val="007A7E05"/>
    <w:rsid w:val="007B0A85"/>
    <w:rsid w:val="007C6A52"/>
    <w:rsid w:val="007D7EB8"/>
    <w:rsid w:val="007F29D7"/>
    <w:rsid w:val="007F7B5D"/>
    <w:rsid w:val="00800DB1"/>
    <w:rsid w:val="00817B9A"/>
    <w:rsid w:val="0082043E"/>
    <w:rsid w:val="00836129"/>
    <w:rsid w:val="00873C17"/>
    <w:rsid w:val="00876764"/>
    <w:rsid w:val="008776D7"/>
    <w:rsid w:val="00877ED2"/>
    <w:rsid w:val="0089015C"/>
    <w:rsid w:val="008922EB"/>
    <w:rsid w:val="008E203A"/>
    <w:rsid w:val="0090596C"/>
    <w:rsid w:val="0091229C"/>
    <w:rsid w:val="00925A5D"/>
    <w:rsid w:val="009374AF"/>
    <w:rsid w:val="009409B2"/>
    <w:rsid w:val="00940E73"/>
    <w:rsid w:val="00942D7C"/>
    <w:rsid w:val="00947365"/>
    <w:rsid w:val="009528D6"/>
    <w:rsid w:val="00973228"/>
    <w:rsid w:val="0098597D"/>
    <w:rsid w:val="009A34E5"/>
    <w:rsid w:val="009A54AE"/>
    <w:rsid w:val="009A60CC"/>
    <w:rsid w:val="009C35C2"/>
    <w:rsid w:val="009D0612"/>
    <w:rsid w:val="009F619A"/>
    <w:rsid w:val="009F6DDE"/>
    <w:rsid w:val="00A01A1B"/>
    <w:rsid w:val="00A02B01"/>
    <w:rsid w:val="00A05AA6"/>
    <w:rsid w:val="00A370A8"/>
    <w:rsid w:val="00A408A3"/>
    <w:rsid w:val="00A644E4"/>
    <w:rsid w:val="00A67C2B"/>
    <w:rsid w:val="00A84499"/>
    <w:rsid w:val="00AC294D"/>
    <w:rsid w:val="00AE154E"/>
    <w:rsid w:val="00AF0824"/>
    <w:rsid w:val="00AF10C5"/>
    <w:rsid w:val="00B3362C"/>
    <w:rsid w:val="00B45BA6"/>
    <w:rsid w:val="00B51B46"/>
    <w:rsid w:val="00B52D43"/>
    <w:rsid w:val="00B62F4B"/>
    <w:rsid w:val="00BC634F"/>
    <w:rsid w:val="00BD4753"/>
    <w:rsid w:val="00BD5CB1"/>
    <w:rsid w:val="00BD660F"/>
    <w:rsid w:val="00BE62EE"/>
    <w:rsid w:val="00BF5EA9"/>
    <w:rsid w:val="00C003BA"/>
    <w:rsid w:val="00C24392"/>
    <w:rsid w:val="00C31F64"/>
    <w:rsid w:val="00C46878"/>
    <w:rsid w:val="00C77651"/>
    <w:rsid w:val="00C878FC"/>
    <w:rsid w:val="00CB4A51"/>
    <w:rsid w:val="00CB6A57"/>
    <w:rsid w:val="00CC4219"/>
    <w:rsid w:val="00CD4532"/>
    <w:rsid w:val="00CD47B0"/>
    <w:rsid w:val="00CD70CE"/>
    <w:rsid w:val="00CE6104"/>
    <w:rsid w:val="00CE7918"/>
    <w:rsid w:val="00CF3EEB"/>
    <w:rsid w:val="00D01010"/>
    <w:rsid w:val="00D110B7"/>
    <w:rsid w:val="00D16163"/>
    <w:rsid w:val="00D2017E"/>
    <w:rsid w:val="00D22E65"/>
    <w:rsid w:val="00D24088"/>
    <w:rsid w:val="00D3047C"/>
    <w:rsid w:val="00D32FA2"/>
    <w:rsid w:val="00D3594E"/>
    <w:rsid w:val="00D73F97"/>
    <w:rsid w:val="00D82066"/>
    <w:rsid w:val="00D82EA6"/>
    <w:rsid w:val="00D943F3"/>
    <w:rsid w:val="00D9799D"/>
    <w:rsid w:val="00DA0E77"/>
    <w:rsid w:val="00DB2BCE"/>
    <w:rsid w:val="00DB3FAD"/>
    <w:rsid w:val="00DE707F"/>
    <w:rsid w:val="00E12DFF"/>
    <w:rsid w:val="00E139C4"/>
    <w:rsid w:val="00E1501F"/>
    <w:rsid w:val="00E23D28"/>
    <w:rsid w:val="00E24349"/>
    <w:rsid w:val="00E24F0C"/>
    <w:rsid w:val="00E25378"/>
    <w:rsid w:val="00E302CC"/>
    <w:rsid w:val="00E355C5"/>
    <w:rsid w:val="00E61C09"/>
    <w:rsid w:val="00E63714"/>
    <w:rsid w:val="00E677FE"/>
    <w:rsid w:val="00E933C4"/>
    <w:rsid w:val="00EB3B58"/>
    <w:rsid w:val="00EC7359"/>
    <w:rsid w:val="00EE3054"/>
    <w:rsid w:val="00EF4CC0"/>
    <w:rsid w:val="00F00606"/>
    <w:rsid w:val="00F01256"/>
    <w:rsid w:val="00F021DC"/>
    <w:rsid w:val="00F2331F"/>
    <w:rsid w:val="00F52451"/>
    <w:rsid w:val="00F62680"/>
    <w:rsid w:val="00F653F1"/>
    <w:rsid w:val="00F83B38"/>
    <w:rsid w:val="00FA147A"/>
    <w:rsid w:val="00FA2786"/>
    <w:rsid w:val="00FB4118"/>
    <w:rsid w:val="00FB5DB8"/>
    <w:rsid w:val="00FC7475"/>
    <w:rsid w:val="00FE3BB1"/>
    <w:rsid w:val="00FE78A0"/>
    <w:rsid w:val="00FF7DF6"/>
    <w:rsid w:val="02201BBA"/>
    <w:rsid w:val="05365FDC"/>
    <w:rsid w:val="090C18AB"/>
    <w:rsid w:val="0DC47A77"/>
    <w:rsid w:val="274C08A5"/>
    <w:rsid w:val="2AA53422"/>
    <w:rsid w:val="2B94F472"/>
    <w:rsid w:val="32517F12"/>
    <w:rsid w:val="378D6389"/>
    <w:rsid w:val="4427B9EB"/>
    <w:rsid w:val="4DB76D0D"/>
    <w:rsid w:val="4F9A2218"/>
    <w:rsid w:val="59E60213"/>
    <w:rsid w:val="6F3F8641"/>
    <w:rsid w:val="728A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FF41AD"/>
  <w15:chartTrackingRefBased/>
  <w15:docId w15:val="{5809BE5C-7ACD-430C-9F0A-B5656E40F9D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styleId="Listenumrote" w:customStyle="1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Pardfaut" w:customStyle="1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Titre2Car" w:customStyle="1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styleId="Titre3Car" w:customStyle="1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styleId="En-tteCar" w:customStyle="1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PieddepageCar" w:customStyle="1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semiHidden/>
    <w:rsid w:val="0090596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Tableaudelafigure" w:customStyle="1">
    <w:name w:val="Tableau de la figure"/>
    <w:basedOn w:val="TableauNormal"/>
    <w:uiPriority w:val="99"/>
    <w:rsid w:val="000D1F49"/>
    <w:tblPr/>
    <w:trPr>
      <w:cantSplit/>
    </w:trPr>
  </w:style>
  <w:style w:type="character" w:styleId="Titre4Car" w:customStyle="1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styleId="Titre5Car" w:customStyle="1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styleId="Titre6Car" w:customStyle="1">
    <w:name w:val="Titre 6 Car"/>
    <w:basedOn w:val="Policepardfaut"/>
    <w:link w:val="Titre6"/>
    <w:uiPriority w:val="9"/>
    <w:semiHidden/>
    <w:rsid w:val="00CD4532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Titre7Car" w:customStyle="1">
    <w:name w:val="Titre 7 Car"/>
    <w:basedOn w:val="Policepardfaut"/>
    <w:link w:val="Titre7"/>
    <w:uiPriority w:val="9"/>
    <w:semiHidden/>
    <w:rsid w:val="00CD4532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Titre8Car" w:customStyle="1">
    <w:name w:val="Titre 8 Car"/>
    <w:basedOn w:val="Policepardfaut"/>
    <w:link w:val="Titre8"/>
    <w:uiPriority w:val="9"/>
    <w:semiHidden/>
    <w:rsid w:val="00CD453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itre9Car" w:customStyle="1">
    <w:name w:val="Titre 9 Car"/>
    <w:basedOn w:val="Policepardfaut"/>
    <w:link w:val="Titre9"/>
    <w:uiPriority w:val="9"/>
    <w:semiHidden/>
    <w:rsid w:val="00CD453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TextedemacroCar" w:customStyle="1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character" w:styleId="Mention">
    <w:name w:val="Mention"/>
    <w:basedOn w:val="Policepardfaut"/>
    <w:uiPriority w:val="99"/>
    <w:unhideWhenUsed/>
    <w:rsid w:val="00413183"/>
    <w:rPr>
      <w:color w:val="2B579A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rsid w:val="002462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yperlink" Target="mailto:administration@campus3.ca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.Administration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7872F7874A4F7D91248FCC667C8B5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3E0D13-1C70-414B-9A2E-D7C772BBFAB6}"/>
      </w:docPartPr>
      <w:docPartBody>
        <w:p w:rsidR="00682A63" w:rsidRDefault="005F5252" w:rsidP="005F5252">
          <w:pPr>
            <w:pStyle w:val="5A7872F7874A4F7D91248FCC667C8B5E2"/>
          </w:pPr>
          <w:r w:rsidRPr="001B489B">
            <w:rPr>
              <w:sz w:val="24"/>
              <w:szCs w:val="24"/>
              <w:lang w:bidi="fr-FR"/>
            </w:rPr>
            <w:t>Adresse</w:t>
          </w:r>
        </w:p>
      </w:docPartBody>
    </w:docPart>
    <w:docPart>
      <w:docPartPr>
        <w:name w:val="C5BAB92DB49B497E9CBE7F124DFE1C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A7F362-A397-4005-851C-1144F3ECD1AA}"/>
      </w:docPartPr>
      <w:docPartBody>
        <w:p w:rsidR="00D73F97" w:rsidRDefault="005F5252" w:rsidP="005F5252">
          <w:pPr>
            <w:pStyle w:val="C5BAB92DB49B497E9CBE7F124DFE1C5C2"/>
          </w:pPr>
          <w:r w:rsidRPr="001B489B">
            <w:rPr>
              <w:sz w:val="24"/>
              <w:szCs w:val="24"/>
              <w:lang w:bidi="fr-FR"/>
            </w:rPr>
            <w:t>Téléphone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BB2914-F2A4-4D90-B39D-F117FF1F437A}"/>
      </w:docPartPr>
      <w:docPartBody>
        <w:p w:rsidR="001D45AD" w:rsidRDefault="005F5252">
          <w:r w:rsidRPr="00E85532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B045D8-5336-43C7-BFEE-F7447F48BC9C}"/>
      </w:docPartPr>
      <w:docPartBody>
        <w:p w:rsidR="001D45AD" w:rsidRDefault="005F5252">
          <w:r w:rsidRPr="00E8553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390DC0B7148485485580929C84A06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E6739C-A8FF-4B11-93EC-3378AC436E5B}"/>
      </w:docPartPr>
      <w:docPartBody>
        <w:p w:rsidR="001D45AD" w:rsidRDefault="005F5252" w:rsidP="005F5252">
          <w:pPr>
            <w:pStyle w:val="8390DC0B7148485485580929C84A066D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CC722E999AE64F338681DF89C0FCE9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180780-34AB-432D-B9EF-7362C72BEA46}"/>
      </w:docPartPr>
      <w:docPartBody>
        <w:p w:rsidR="001D45AD" w:rsidRDefault="005F5252" w:rsidP="005F5252">
          <w:pPr>
            <w:pStyle w:val="CC722E999AE64F338681DF89C0FCE932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07C32A6EADBB4D42B37742D378C850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52F6EA-6F3B-4DC9-BEE1-8463658888B3}"/>
      </w:docPartPr>
      <w:docPartBody>
        <w:p w:rsidR="001D45AD" w:rsidRDefault="005F5252" w:rsidP="005F5252">
          <w:pPr>
            <w:pStyle w:val="07C32A6EADBB4D42B37742D378C850D8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05CE0C68967648AB93FE6B5026055A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EE0664-6319-401C-AADD-57EFE382CB17}"/>
      </w:docPartPr>
      <w:docPartBody>
        <w:p w:rsidR="001D45AD" w:rsidRDefault="005F5252" w:rsidP="005F5252">
          <w:pPr>
            <w:pStyle w:val="05CE0C68967648AB93FE6B5026055AEC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9428A163D56C43468A55A63F54B0A7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FB65E3-9757-4CC8-996C-9ACCE420F611}"/>
      </w:docPartPr>
      <w:docPartBody>
        <w:p w:rsidR="001D45AD" w:rsidRDefault="005F5252" w:rsidP="005F5252">
          <w:pPr>
            <w:pStyle w:val="9428A163D56C43468A55A63F54B0A716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B186440C06294A0B853E47633C4E4C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224166-D553-44D5-B066-A9F688BA5DFD}"/>
      </w:docPartPr>
      <w:docPartBody>
        <w:p w:rsidR="001D45AD" w:rsidRDefault="005F5252" w:rsidP="005F5252">
          <w:pPr>
            <w:pStyle w:val="B186440C06294A0B853E47633C4E4CA2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9186FB7B5F14439E8896F1A1405E3E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98005C-DD13-457F-8277-13D3D5565C9E}"/>
      </w:docPartPr>
      <w:docPartBody>
        <w:p w:rsidR="001D45AD" w:rsidRDefault="005F5252" w:rsidP="005F5252">
          <w:pPr>
            <w:pStyle w:val="9186FB7B5F14439E8896F1A1405E3E78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6E52A17211464BB29DDF31D2CE4F6A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83FA8-C604-48CA-BFCD-C13F7405252C}"/>
      </w:docPartPr>
      <w:docPartBody>
        <w:p w:rsidR="001D45AD" w:rsidRDefault="005F5252" w:rsidP="005F5252">
          <w:pPr>
            <w:pStyle w:val="6E52A17211464BB29DDF31D2CE4F6A6A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1657E8BBFA834A1788A5354165701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5BA9ED-C358-4D3F-8F56-C9A347476FEE}"/>
      </w:docPartPr>
      <w:docPartBody>
        <w:p w:rsidR="001D45AD" w:rsidRDefault="005F5252" w:rsidP="005F5252">
          <w:pPr>
            <w:pStyle w:val="1657E8BBFA834A1788A53541657016E1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3117B2EFF6D144CE8C848801D1D4A7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F2C69DA-79D3-40ED-8F93-10A0A53CEA64}"/>
      </w:docPartPr>
      <w:docPartBody>
        <w:p w:rsidR="001D45AD" w:rsidRDefault="005F5252" w:rsidP="005F5252">
          <w:pPr>
            <w:pStyle w:val="3117B2EFF6D144CE8C848801D1D4A7C3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66977F40AEF34C2D8ABF599645FFE0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4F3075-D7E5-4943-A0D4-57668B883AE7}"/>
      </w:docPartPr>
      <w:docPartBody>
        <w:p w:rsidR="001D45AD" w:rsidRDefault="005F5252" w:rsidP="005F5252">
          <w:pPr>
            <w:pStyle w:val="66977F40AEF34C2D8ABF599645FFE0AF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2C6218C03C9444DAB824F518281696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9F012E-7CA6-41BA-96D8-41F7724A6383}"/>
      </w:docPartPr>
      <w:docPartBody>
        <w:p w:rsidR="001D45AD" w:rsidRDefault="005F5252" w:rsidP="005F5252">
          <w:pPr>
            <w:pStyle w:val="2C6218C03C9444DAB824F518281696D1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B967378FA376420DAE234E45B70FB6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10A6C3-BF52-4C37-853C-DEA94EDF6C22}"/>
      </w:docPartPr>
      <w:docPartBody>
        <w:p w:rsidR="001D45AD" w:rsidRDefault="005F5252" w:rsidP="005F5252">
          <w:pPr>
            <w:pStyle w:val="B967378FA376420DAE234E45B70FB6E2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3492C8318EFF4CCEA3CDFFA4D375D2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80BCC7-BA80-4BE4-BE58-73FDD5EE0050}"/>
      </w:docPartPr>
      <w:docPartBody>
        <w:p w:rsidR="001D45AD" w:rsidRDefault="005F5252" w:rsidP="005F5252">
          <w:pPr>
            <w:pStyle w:val="3492C8318EFF4CCEA3CDFFA4D375D2F7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640379D4B7D14B47A61126719B2939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16D592-25EC-4539-8BDE-5B243DDAF82A}"/>
      </w:docPartPr>
      <w:docPartBody>
        <w:p w:rsidR="001D45AD" w:rsidRDefault="005F5252" w:rsidP="005F5252">
          <w:pPr>
            <w:pStyle w:val="640379D4B7D14B47A61126719B2939DB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27D7A34B53DF4454983E2E1F17800E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3E5B6D-1467-41A7-B726-53A2B856C72E}"/>
      </w:docPartPr>
      <w:docPartBody>
        <w:p w:rsidR="001D45AD" w:rsidRDefault="005F5252" w:rsidP="005F5252">
          <w:pPr>
            <w:pStyle w:val="27D7A34B53DF4454983E2E1F17800EEE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29160557C61F45F7A2EE1FFA63778A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161F8D-8AC7-4B89-B67B-4724ED35CC7B}"/>
      </w:docPartPr>
      <w:docPartBody>
        <w:p w:rsidR="001D45AD" w:rsidRDefault="005F5252" w:rsidP="005F5252">
          <w:pPr>
            <w:pStyle w:val="29160557C61F45F7A2EE1FFA63778A81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3B81C2168F1941AE98F144277FFA11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F47FC9-DDFE-4ECE-8C31-51B3AA7CDDD0}"/>
      </w:docPartPr>
      <w:docPartBody>
        <w:p w:rsidR="001D45AD" w:rsidRDefault="005F5252" w:rsidP="005F5252">
          <w:pPr>
            <w:pStyle w:val="3B81C2168F1941AE98F144277FFA1199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172D146F988D4D7983F94CFB790B6E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1CC9BB-6E5A-4D39-B7A8-342EBC2BFBC3}"/>
      </w:docPartPr>
      <w:docPartBody>
        <w:p w:rsidR="001D45AD" w:rsidRDefault="005F5252" w:rsidP="005F5252">
          <w:pPr>
            <w:pStyle w:val="172D146F988D4D7983F94CFB790B6ED6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404B0401B412476EA0E26026CDD518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2149C6-6767-4046-8594-379985F13A79}"/>
      </w:docPartPr>
      <w:docPartBody>
        <w:p w:rsidR="001D45AD" w:rsidRDefault="005F5252" w:rsidP="005F5252">
          <w:pPr>
            <w:pStyle w:val="404B0401B412476EA0E26026CDD5182A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12D205C58EFC4A0DA82F3DCD7BDD54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F04DED-5D9B-4263-95C5-1CF68EBC3398}"/>
      </w:docPartPr>
      <w:docPartBody>
        <w:p w:rsidR="001D45AD" w:rsidRDefault="005F5252" w:rsidP="005F5252">
          <w:pPr>
            <w:pStyle w:val="12D205C58EFC4A0DA82F3DCD7BDD54B5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3970185D4BFF4EB09BBFA64EDF4D7F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B72CA1-ECFE-4B73-A368-56AE7A8398B5}"/>
      </w:docPartPr>
      <w:docPartBody>
        <w:p w:rsidR="001D45AD" w:rsidRDefault="005F5252" w:rsidP="005F5252">
          <w:pPr>
            <w:pStyle w:val="3970185D4BFF4EB09BBFA64EDF4D7F4D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9888A1981C724325B1D03767DB101F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67C91D-37BA-4BD1-A4FD-864BB9068959}"/>
      </w:docPartPr>
      <w:docPartBody>
        <w:p w:rsidR="001D45AD" w:rsidRDefault="005F5252" w:rsidP="005F5252">
          <w:pPr>
            <w:pStyle w:val="9888A1981C724325B1D03767DB101FC7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2BA6833AF7724A4FA0DB7853EBF410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0B9A12-14D0-4180-8C60-6A801FC3A4B1}"/>
      </w:docPartPr>
      <w:docPartBody>
        <w:p w:rsidR="001D45AD" w:rsidRDefault="005F5252" w:rsidP="005F5252">
          <w:pPr>
            <w:pStyle w:val="2BA6833AF7724A4FA0DB7853EBF41059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7ECBF1986D5445D190689C971AF252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45F941-81E5-47F8-9ABC-EFCB571B98BF}"/>
      </w:docPartPr>
      <w:docPartBody>
        <w:p w:rsidR="001D45AD" w:rsidRDefault="005F5252" w:rsidP="005F5252">
          <w:pPr>
            <w:pStyle w:val="7ECBF1986D5445D190689C971AF2525C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2D11ADAD87EA484E9FE835FB8A499F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2B0F4A-792F-4864-AB09-128779CFC999}"/>
      </w:docPartPr>
      <w:docPartBody>
        <w:p w:rsidR="001D45AD" w:rsidRDefault="005F5252" w:rsidP="005F5252">
          <w:pPr>
            <w:pStyle w:val="2D11ADAD87EA484E9FE835FB8A499FDF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E4C5B1ACE4EE41ADAC53A08B5410AC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7A27A6-29B0-4F9B-89DA-FE30D8B7B6DA}"/>
      </w:docPartPr>
      <w:docPartBody>
        <w:p w:rsidR="001D45AD" w:rsidRDefault="005F5252" w:rsidP="005F5252">
          <w:pPr>
            <w:pStyle w:val="E4C5B1ACE4EE41ADAC53A08B5410AC8C2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3710992E2DF14092900F476AFC1DB8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C57B60-D692-42CF-81FB-839347CECBC0}"/>
      </w:docPartPr>
      <w:docPartBody>
        <w:p w:rsidR="001D45AD" w:rsidRDefault="005F5252" w:rsidP="005F5252">
          <w:pPr>
            <w:pStyle w:val="3710992E2DF14092900F476AFC1DB87E2"/>
          </w:pPr>
          <w:r w:rsidRPr="00056810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  <w:docPart>
      <w:docPartPr>
        <w:name w:val="695938F1508B4F5498F023100C4926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39FE06-E649-4827-AD31-A51856450D91}"/>
      </w:docPartPr>
      <w:docPartBody>
        <w:p w:rsidR="001D45AD" w:rsidRDefault="005F5252" w:rsidP="005F5252">
          <w:pPr>
            <w:pStyle w:val="695938F1508B4F5498F023100C492612"/>
          </w:pPr>
          <w:r w:rsidRPr="00E85532">
            <w:rPr>
              <w:rStyle w:val="Textedelespacerserv"/>
            </w:rPr>
            <w:t>Choisissez un élément.</w:t>
          </w:r>
        </w:p>
      </w:docPartBody>
    </w:docPart>
    <w:docPart>
      <w:docPartPr>
        <w:name w:val="56FF3FFC6EA0478186EDE9FE4742B9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FF8492-1310-42BF-84F6-488A9E79A469}"/>
      </w:docPartPr>
      <w:docPartBody>
        <w:p w:rsidR="001D45AD" w:rsidRDefault="005F5252" w:rsidP="005F5252">
          <w:pPr>
            <w:pStyle w:val="56FF3FFC6EA0478186EDE9FE4742B95F2"/>
          </w:pPr>
          <w:r w:rsidRPr="00056810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A21E8A7C0A0646E0A830AF09AECFE6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2C094-EC18-451A-9CFA-912EE63F8777}"/>
      </w:docPartPr>
      <w:docPartBody>
        <w:p w:rsidR="001D45AD" w:rsidRDefault="005F5252" w:rsidP="005F5252">
          <w:pPr>
            <w:pStyle w:val="A21E8A7C0A0646E0A830AF09AECFE6081"/>
          </w:pPr>
          <w:r w:rsidRPr="00523B5B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C7296CC51A8845ADAFB214D5EBFD9F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5CA0FD-27D0-4041-AA0E-E307549540A8}"/>
      </w:docPartPr>
      <w:docPartBody>
        <w:p w:rsidR="001D45AD" w:rsidRDefault="005F5252" w:rsidP="005F5252">
          <w:pPr>
            <w:pStyle w:val="C7296CC51A8845ADAFB214D5EBFD9FD61"/>
          </w:pPr>
          <w:r w:rsidRPr="00033744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  <w:docPart>
      <w:docPartPr>
        <w:name w:val="5F6CE4B9A66643D58EA0435F560B3C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EB156D-D0C4-4E41-ACAF-C582B2644C81}"/>
      </w:docPartPr>
      <w:docPartBody>
        <w:p w:rsidR="001D45AD" w:rsidRDefault="005F5252" w:rsidP="005F5252">
          <w:pPr>
            <w:pStyle w:val="5F6CE4B9A66643D58EA0435F560B3C7D1"/>
          </w:pPr>
          <w:r w:rsidRPr="00033744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  <w:docPart>
      <w:docPartPr>
        <w:name w:val="ED348206DDCF4446B02D492BB82432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E8DB29-0276-42F1-8819-AD0FEB369484}"/>
      </w:docPartPr>
      <w:docPartBody>
        <w:p w:rsidR="001D45AD" w:rsidRDefault="005F5252" w:rsidP="005F5252">
          <w:pPr>
            <w:pStyle w:val="ED348206DDCF4446B02D492BB82432AB1"/>
          </w:pPr>
          <w:r w:rsidRPr="00033744">
            <w:rPr>
              <w:rStyle w:val="Textedelespacerserv"/>
              <w:sz w:val="22"/>
              <w:szCs w:val="22"/>
            </w:rPr>
            <w:t>Cliquez ou appuyez ici pour entrer une date.</w:t>
          </w:r>
        </w:p>
      </w:docPartBody>
    </w:docPart>
    <w:docPart>
      <w:docPartPr>
        <w:name w:val="5FAA85E5828F46C6B05456B1F70D2D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65A696-AE52-4F98-A131-1195B5229797}"/>
      </w:docPartPr>
      <w:docPartBody>
        <w:p w:rsidR="001D45AD" w:rsidRDefault="005F5252" w:rsidP="005F5252">
          <w:pPr>
            <w:pStyle w:val="5FAA85E5828F46C6B05456B1F70D2DA91"/>
          </w:pPr>
          <w:r w:rsidRPr="00033744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  <w:docPart>
      <w:docPartPr>
        <w:name w:val="46340E8404254454B3D7CF3A925ABF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D9D40D-8334-4D2E-8FDD-683549E22317}"/>
      </w:docPartPr>
      <w:docPartBody>
        <w:p w:rsidR="001D45AD" w:rsidRDefault="005F5252" w:rsidP="005F5252">
          <w:pPr>
            <w:pStyle w:val="46340E8404254454B3D7CF3A925ABFA11"/>
          </w:pPr>
          <w:r w:rsidRPr="00033744">
            <w:rPr>
              <w:rStyle w:val="Textedelespacerserv"/>
              <w:sz w:val="22"/>
              <w:szCs w:val="22"/>
            </w:rPr>
            <w:t>Cliquez ou appuyez ici pour entrer une date.</w:t>
          </w:r>
        </w:p>
      </w:docPartBody>
    </w:docPart>
    <w:docPart>
      <w:docPartPr>
        <w:name w:val="5387381DD4344BA9B6B475EA86AAC1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730F8C-E2D6-4768-994E-2A2AD95C7904}"/>
      </w:docPartPr>
      <w:docPartBody>
        <w:p w:rsidR="001D45AD" w:rsidRDefault="005F5252" w:rsidP="005F5252">
          <w:pPr>
            <w:pStyle w:val="5387381DD4344BA9B6B475EA86AAC1471"/>
          </w:pPr>
          <w:r w:rsidRPr="0003374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CC22A563160045CD800CDC4830F32A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70B6C6-B59D-41C6-82BF-144A50DFA07C}"/>
      </w:docPartPr>
      <w:docPartBody>
        <w:p w:rsidR="001D45AD" w:rsidRDefault="005F5252" w:rsidP="005F5252">
          <w:pPr>
            <w:pStyle w:val="CC22A563160045CD800CDC4830F32AC9"/>
          </w:pPr>
          <w:r w:rsidRPr="00033744">
            <w:rPr>
              <w:rStyle w:val="Textedelespacerserv"/>
              <w:sz w:val="22"/>
              <w:szCs w:val="22"/>
            </w:rPr>
            <w:t>Cliquez ou appuyez ici pour entrer du texte.</w:t>
          </w:r>
        </w:p>
      </w:docPartBody>
    </w:docPart>
    <w:docPart>
      <w:docPartPr>
        <w:name w:val="C651DFF2765C49D6BDE0FF3BD92209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FF33B7-35A3-4C50-8597-DCD93FCD0C62}"/>
      </w:docPartPr>
      <w:docPartBody>
        <w:p w:rsidR="001D45AD" w:rsidRDefault="005F5252" w:rsidP="005F5252">
          <w:pPr>
            <w:pStyle w:val="C651DFF2765C49D6BDE0FF3BD92209E9"/>
          </w:pPr>
          <w:r w:rsidRPr="00216B01">
            <w:rPr>
              <w:rStyle w:val="Textedelespacerserv"/>
              <w:sz w:val="22"/>
              <w:szCs w:val="22"/>
            </w:rPr>
            <w:t>Choisissez un élément.</w:t>
          </w:r>
        </w:p>
      </w:docPartBody>
    </w:docPart>
    <w:docPart>
      <w:docPartPr>
        <w:name w:val="5DC3B134377B4B36ACD4253260513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0740DC-251D-4761-BC45-8C7A44F6DF18}"/>
      </w:docPartPr>
      <w:docPartBody>
        <w:p w:rsidR="00B2167D" w:rsidRDefault="001D45AD" w:rsidP="001D45AD">
          <w:pPr>
            <w:pStyle w:val="5DC3B134377B4B36ACD4253260513CD6"/>
          </w:pPr>
          <w:r w:rsidRPr="00E85532">
            <w:rPr>
              <w:rStyle w:val="Textedelespacerserv"/>
            </w:rPr>
            <w:t>Choisissez un élément.</w:t>
          </w:r>
        </w:p>
      </w:docPartBody>
    </w:docPart>
    <w:docPart>
      <w:docPartPr>
        <w:name w:val="926FDAAABE9148C8B38027CF39CAE0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BD2303-48AE-4D22-B9F6-7E4627FB8C7A}"/>
      </w:docPartPr>
      <w:docPartBody>
        <w:p w:rsidR="00B2167D" w:rsidRDefault="001D45AD" w:rsidP="001D45AD">
          <w:pPr>
            <w:pStyle w:val="926FDAAABE9148C8B38027CF39CAE042"/>
          </w:pPr>
          <w:r w:rsidRPr="00E8553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EB835F7C43943AFAC7BB085DE826D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3674EC-5FFF-42FD-8B8C-E0BED6FD05B1}"/>
      </w:docPartPr>
      <w:docPartBody>
        <w:p w:rsidR="00B2167D" w:rsidRDefault="001D45AD" w:rsidP="001D45AD">
          <w:pPr>
            <w:pStyle w:val="0EB835F7C43943AFAC7BB085DE826D78"/>
          </w:pPr>
          <w:r w:rsidRPr="00E85532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FA2"/>
    <w:rsid w:val="001D45AD"/>
    <w:rsid w:val="00592629"/>
    <w:rsid w:val="005B4453"/>
    <w:rsid w:val="005F5252"/>
    <w:rsid w:val="00637228"/>
    <w:rsid w:val="00682A63"/>
    <w:rsid w:val="00737D08"/>
    <w:rsid w:val="009841A0"/>
    <w:rsid w:val="00987095"/>
    <w:rsid w:val="00B041EF"/>
    <w:rsid w:val="00B2167D"/>
    <w:rsid w:val="00D32FA2"/>
    <w:rsid w:val="00D7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D45AD"/>
    <w:rPr>
      <w:color w:val="808080"/>
    </w:rPr>
  </w:style>
  <w:style w:type="paragraph" w:customStyle="1" w:styleId="5A7872F7874A4F7D91248FCC667C8B5E">
    <w:name w:val="5A7872F7874A4F7D91248FCC667C8B5E"/>
    <w:rsid w:val="00D32FA2"/>
  </w:style>
  <w:style w:type="paragraph" w:customStyle="1" w:styleId="C5BAB92DB49B497E9CBE7F124DFE1C5C">
    <w:name w:val="C5BAB92DB49B497E9CBE7F124DFE1C5C"/>
    <w:rsid w:val="00D73F97"/>
    <w:rPr>
      <w:lang w:val="en-US" w:eastAsia="en-US"/>
    </w:rPr>
  </w:style>
  <w:style w:type="paragraph" w:customStyle="1" w:styleId="8390DC0B7148485485580929C84A066D">
    <w:name w:val="8390DC0B7148485485580929C84A066D"/>
    <w:rsid w:val="005F5252"/>
  </w:style>
  <w:style w:type="paragraph" w:customStyle="1" w:styleId="CC722E999AE64F338681DF89C0FCE932">
    <w:name w:val="CC722E999AE64F338681DF89C0FCE932"/>
    <w:rsid w:val="005F5252"/>
  </w:style>
  <w:style w:type="paragraph" w:customStyle="1" w:styleId="07C32A6EADBB4D42B37742D378C850D8">
    <w:name w:val="07C32A6EADBB4D42B37742D378C850D8"/>
    <w:rsid w:val="005F5252"/>
  </w:style>
  <w:style w:type="paragraph" w:customStyle="1" w:styleId="05CE0C68967648AB93FE6B5026055AEC">
    <w:name w:val="05CE0C68967648AB93FE6B5026055AEC"/>
    <w:rsid w:val="005F5252"/>
  </w:style>
  <w:style w:type="paragraph" w:customStyle="1" w:styleId="9428A163D56C43468A55A63F54B0A716">
    <w:name w:val="9428A163D56C43468A55A63F54B0A716"/>
    <w:rsid w:val="005F5252"/>
  </w:style>
  <w:style w:type="paragraph" w:customStyle="1" w:styleId="B186440C06294A0B853E47633C4E4CA2">
    <w:name w:val="B186440C06294A0B853E47633C4E4CA2"/>
    <w:rsid w:val="005F5252"/>
  </w:style>
  <w:style w:type="paragraph" w:customStyle="1" w:styleId="9186FB7B5F14439E8896F1A1405E3E78">
    <w:name w:val="9186FB7B5F14439E8896F1A1405E3E78"/>
    <w:rsid w:val="005F5252"/>
  </w:style>
  <w:style w:type="paragraph" w:customStyle="1" w:styleId="6E52A17211464BB29DDF31D2CE4F6A6A">
    <w:name w:val="6E52A17211464BB29DDF31D2CE4F6A6A"/>
    <w:rsid w:val="005F5252"/>
  </w:style>
  <w:style w:type="paragraph" w:customStyle="1" w:styleId="1657E8BBFA834A1788A53541657016E1">
    <w:name w:val="1657E8BBFA834A1788A53541657016E1"/>
    <w:rsid w:val="005F5252"/>
  </w:style>
  <w:style w:type="paragraph" w:customStyle="1" w:styleId="3117B2EFF6D144CE8C848801D1D4A7C3">
    <w:name w:val="3117B2EFF6D144CE8C848801D1D4A7C3"/>
    <w:rsid w:val="005F5252"/>
  </w:style>
  <w:style w:type="paragraph" w:customStyle="1" w:styleId="66977F40AEF34C2D8ABF599645FFE0AF">
    <w:name w:val="66977F40AEF34C2D8ABF599645FFE0AF"/>
    <w:rsid w:val="005F5252"/>
  </w:style>
  <w:style w:type="paragraph" w:customStyle="1" w:styleId="2C6218C03C9444DAB824F518281696D1">
    <w:name w:val="2C6218C03C9444DAB824F518281696D1"/>
    <w:rsid w:val="005F5252"/>
  </w:style>
  <w:style w:type="paragraph" w:customStyle="1" w:styleId="B967378FA376420DAE234E45B70FB6E2">
    <w:name w:val="B967378FA376420DAE234E45B70FB6E2"/>
    <w:rsid w:val="005F5252"/>
  </w:style>
  <w:style w:type="paragraph" w:customStyle="1" w:styleId="3492C8318EFF4CCEA3CDFFA4D375D2F7">
    <w:name w:val="3492C8318EFF4CCEA3CDFFA4D375D2F7"/>
    <w:rsid w:val="005F5252"/>
  </w:style>
  <w:style w:type="paragraph" w:customStyle="1" w:styleId="2B8E61DD65924C629935345ED2236ED0">
    <w:name w:val="2B8E61DD65924C629935345ED2236ED0"/>
    <w:rsid w:val="005F5252"/>
  </w:style>
  <w:style w:type="paragraph" w:customStyle="1" w:styleId="899C0C51BD0D46A49B72EE34ABD297CD">
    <w:name w:val="899C0C51BD0D46A49B72EE34ABD297CD"/>
    <w:rsid w:val="005F5252"/>
  </w:style>
  <w:style w:type="paragraph" w:customStyle="1" w:styleId="5E5D67C49D0B457C8CD7CFCB36E6BBE3">
    <w:name w:val="5E5D67C49D0B457C8CD7CFCB36E6BBE3"/>
    <w:rsid w:val="005F5252"/>
  </w:style>
  <w:style w:type="paragraph" w:customStyle="1" w:styleId="568CC8F68B6F4E2A9C5DCFEBDC0E213C">
    <w:name w:val="568CC8F68B6F4E2A9C5DCFEBDC0E213C"/>
    <w:rsid w:val="005F5252"/>
  </w:style>
  <w:style w:type="paragraph" w:customStyle="1" w:styleId="C1160C35D462487F83474EC9549A97FA">
    <w:name w:val="C1160C35D462487F83474EC9549A97FA"/>
    <w:rsid w:val="005F5252"/>
  </w:style>
  <w:style w:type="paragraph" w:customStyle="1" w:styleId="AC9078AD6B0D419AA0FC6604F3FFC86C">
    <w:name w:val="AC9078AD6B0D419AA0FC6604F3FFC86C"/>
    <w:rsid w:val="005F5252"/>
  </w:style>
  <w:style w:type="paragraph" w:customStyle="1" w:styleId="2ABEF448DF974843873E8047F272DE1D">
    <w:name w:val="2ABEF448DF974843873E8047F272DE1D"/>
    <w:rsid w:val="005F5252"/>
  </w:style>
  <w:style w:type="paragraph" w:customStyle="1" w:styleId="CDDE92A2EA1E4A63B0A5B75EC757E3B4">
    <w:name w:val="CDDE92A2EA1E4A63B0A5B75EC757E3B4"/>
    <w:rsid w:val="005F5252"/>
  </w:style>
  <w:style w:type="paragraph" w:customStyle="1" w:styleId="89D72C2A4A4540F0B995858FD9D8348F">
    <w:name w:val="89D72C2A4A4540F0B995858FD9D8348F"/>
    <w:rsid w:val="005F5252"/>
  </w:style>
  <w:style w:type="paragraph" w:customStyle="1" w:styleId="3FBE268B0F50415A85E18C5E3F4ACE6A">
    <w:name w:val="3FBE268B0F50415A85E18C5E3F4ACE6A"/>
    <w:rsid w:val="005F5252"/>
  </w:style>
  <w:style w:type="paragraph" w:customStyle="1" w:styleId="7147223B206D48FCA1D4932ADE8E7744">
    <w:name w:val="7147223B206D48FCA1D4932ADE8E7744"/>
    <w:rsid w:val="005F5252"/>
  </w:style>
  <w:style w:type="paragraph" w:customStyle="1" w:styleId="E96264EEF4C34EA78162BDAEE9B86174">
    <w:name w:val="E96264EEF4C34EA78162BDAEE9B86174"/>
    <w:rsid w:val="005F5252"/>
  </w:style>
  <w:style w:type="paragraph" w:customStyle="1" w:styleId="54B185279E994FBEB3C0395647DA9670">
    <w:name w:val="54B185279E994FBEB3C0395647DA9670"/>
    <w:rsid w:val="005F5252"/>
  </w:style>
  <w:style w:type="paragraph" w:customStyle="1" w:styleId="64AEAAC37DBF4EF29191BBEA49613B20">
    <w:name w:val="64AEAAC37DBF4EF29191BBEA49613B20"/>
    <w:rsid w:val="005F5252"/>
  </w:style>
  <w:style w:type="paragraph" w:customStyle="1" w:styleId="E6C3C7B08F924D5BA45D3BC2DFBA0626">
    <w:name w:val="E6C3C7B08F924D5BA45D3BC2DFBA0626"/>
    <w:rsid w:val="005F5252"/>
  </w:style>
  <w:style w:type="paragraph" w:customStyle="1" w:styleId="1DCC10E8E4004F0AB88CF8B07F6998F2">
    <w:name w:val="1DCC10E8E4004F0AB88CF8B07F6998F2"/>
    <w:rsid w:val="005F5252"/>
  </w:style>
  <w:style w:type="paragraph" w:customStyle="1" w:styleId="E7644F8B14944F3C95ABD9E3657E8103">
    <w:name w:val="E7644F8B14944F3C95ABD9E3657E8103"/>
    <w:rsid w:val="005F5252"/>
  </w:style>
  <w:style w:type="paragraph" w:customStyle="1" w:styleId="C86849E4B0CC428AB0F1930275A8CE12">
    <w:name w:val="C86849E4B0CC428AB0F1930275A8CE12"/>
    <w:rsid w:val="005F5252"/>
  </w:style>
  <w:style w:type="paragraph" w:customStyle="1" w:styleId="640379D4B7D14B47A61126719B2939DB">
    <w:name w:val="640379D4B7D14B47A61126719B2939DB"/>
    <w:rsid w:val="005F5252"/>
  </w:style>
  <w:style w:type="paragraph" w:customStyle="1" w:styleId="27D7A34B53DF4454983E2E1F17800EEE">
    <w:name w:val="27D7A34B53DF4454983E2E1F17800EEE"/>
    <w:rsid w:val="005F5252"/>
  </w:style>
  <w:style w:type="paragraph" w:customStyle="1" w:styleId="29160557C61F45F7A2EE1FFA63778A81">
    <w:name w:val="29160557C61F45F7A2EE1FFA63778A81"/>
    <w:rsid w:val="005F5252"/>
  </w:style>
  <w:style w:type="paragraph" w:customStyle="1" w:styleId="3B81C2168F1941AE98F144277FFA1199">
    <w:name w:val="3B81C2168F1941AE98F144277FFA1199"/>
    <w:rsid w:val="005F5252"/>
  </w:style>
  <w:style w:type="paragraph" w:customStyle="1" w:styleId="172D146F988D4D7983F94CFB790B6ED6">
    <w:name w:val="172D146F988D4D7983F94CFB790B6ED6"/>
    <w:rsid w:val="005F5252"/>
  </w:style>
  <w:style w:type="paragraph" w:customStyle="1" w:styleId="404B0401B412476EA0E26026CDD5182A">
    <w:name w:val="404B0401B412476EA0E26026CDD5182A"/>
    <w:rsid w:val="005F5252"/>
  </w:style>
  <w:style w:type="paragraph" w:customStyle="1" w:styleId="12D205C58EFC4A0DA82F3DCD7BDD54B5">
    <w:name w:val="12D205C58EFC4A0DA82F3DCD7BDD54B5"/>
    <w:rsid w:val="005F5252"/>
  </w:style>
  <w:style w:type="paragraph" w:customStyle="1" w:styleId="3970185D4BFF4EB09BBFA64EDF4D7F4D">
    <w:name w:val="3970185D4BFF4EB09BBFA64EDF4D7F4D"/>
    <w:rsid w:val="005F5252"/>
  </w:style>
  <w:style w:type="paragraph" w:customStyle="1" w:styleId="944A3180CA4D4220B9B0DE5A18BCC741">
    <w:name w:val="944A3180CA4D4220B9B0DE5A18BCC741"/>
    <w:rsid w:val="005F5252"/>
  </w:style>
  <w:style w:type="paragraph" w:customStyle="1" w:styleId="9888A1981C724325B1D03767DB101FC7">
    <w:name w:val="9888A1981C724325B1D03767DB101FC7"/>
    <w:rsid w:val="005F5252"/>
  </w:style>
  <w:style w:type="paragraph" w:customStyle="1" w:styleId="2BA6833AF7724A4FA0DB7853EBF41059">
    <w:name w:val="2BA6833AF7724A4FA0DB7853EBF41059"/>
    <w:rsid w:val="005F5252"/>
  </w:style>
  <w:style w:type="paragraph" w:customStyle="1" w:styleId="7ECBF1986D5445D190689C971AF2525C">
    <w:name w:val="7ECBF1986D5445D190689C971AF2525C"/>
    <w:rsid w:val="005F5252"/>
  </w:style>
  <w:style w:type="paragraph" w:customStyle="1" w:styleId="2D11ADAD87EA484E9FE835FB8A499FDF">
    <w:name w:val="2D11ADAD87EA484E9FE835FB8A499FDF"/>
    <w:rsid w:val="005F5252"/>
  </w:style>
  <w:style w:type="paragraph" w:customStyle="1" w:styleId="E4C5B1ACE4EE41ADAC53A08B5410AC8C">
    <w:name w:val="E4C5B1ACE4EE41ADAC53A08B5410AC8C"/>
    <w:rsid w:val="005F5252"/>
  </w:style>
  <w:style w:type="paragraph" w:customStyle="1" w:styleId="3710992E2DF14092900F476AFC1DB87E">
    <w:name w:val="3710992E2DF14092900F476AFC1DB87E"/>
    <w:rsid w:val="005F5252"/>
  </w:style>
  <w:style w:type="paragraph" w:customStyle="1" w:styleId="695938F1508B4F5498F023100C492612">
    <w:name w:val="695938F1508B4F5498F023100C492612"/>
    <w:rsid w:val="005F5252"/>
  </w:style>
  <w:style w:type="paragraph" w:customStyle="1" w:styleId="56FF3FFC6EA0478186EDE9FE4742B95F">
    <w:name w:val="56FF3FFC6EA0478186EDE9FE4742B95F"/>
    <w:rsid w:val="005F5252"/>
  </w:style>
  <w:style w:type="paragraph" w:customStyle="1" w:styleId="8390DC0B7148485485580929C84A066D1">
    <w:name w:val="8390DC0B7148485485580929C84A066D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A21E8A7C0A0646E0A830AF09AECFE608">
    <w:name w:val="A21E8A7C0A0646E0A830AF09AECFE608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A7872F7874A4F7D91248FCC667C8B5E1">
    <w:name w:val="5A7872F7874A4F7D91248FCC667C8B5E1"/>
    <w:rsid w:val="005F5252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CC722E999AE64F338681DF89C0FCE9321">
    <w:name w:val="CC722E999AE64F338681DF89C0FCE932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7C32A6EADBB4D42B37742D378C850D81">
    <w:name w:val="07C32A6EADBB4D42B37742D378C850D8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5CE0C68967648AB93FE6B5026055AEC1">
    <w:name w:val="05CE0C68967648AB93FE6B5026055AEC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C5BAB92DB49B497E9CBE7F124DFE1C5C1">
    <w:name w:val="C5BAB92DB49B497E9CBE7F124DFE1C5C1"/>
    <w:rsid w:val="005F5252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9428A163D56C43468A55A63F54B0A7161">
    <w:name w:val="9428A163D56C43468A55A63F54B0A716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186440C06294A0B853E47633C4E4CA21">
    <w:name w:val="B186440C06294A0B853E47633C4E4CA2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9186FB7B5F14439E8896F1A1405E3E781">
    <w:name w:val="9186FB7B5F14439E8896F1A1405E3E78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E52A17211464BB29DDF31D2CE4F6A6A1">
    <w:name w:val="6E52A17211464BB29DDF31D2CE4F6A6A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657E8BBFA834A1788A53541657016E11">
    <w:name w:val="1657E8BBFA834A1788A53541657016E1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117B2EFF6D144CE8C848801D1D4A7C31">
    <w:name w:val="3117B2EFF6D144CE8C848801D1D4A7C3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6977F40AEF34C2D8ABF599645FFE0AF1">
    <w:name w:val="66977F40AEF34C2D8ABF599645FFE0AF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C6218C03C9444DAB824F518281696D11">
    <w:name w:val="2C6218C03C9444DAB824F518281696D1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967378FA376420DAE234E45B70FB6E21">
    <w:name w:val="B967378FA376420DAE234E45B70FB6E2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492C8318EFF4CCEA3CDFFA4D375D2F71">
    <w:name w:val="3492C8318EFF4CCEA3CDFFA4D375D2F7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C7296CC51A8845ADAFB214D5EBFD9FD6">
    <w:name w:val="C7296CC51A8845ADAFB214D5EBFD9FD6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F6CE4B9A66643D58EA0435F560B3C7D">
    <w:name w:val="5F6CE4B9A66643D58EA0435F560B3C7D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ED348206DDCF4446B02D492BB82432AB">
    <w:name w:val="ED348206DDCF4446B02D492BB82432AB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FAA85E5828F46C6B05456B1F70D2DA9">
    <w:name w:val="5FAA85E5828F46C6B05456B1F70D2DA9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40379D4B7D14B47A61126719B2939DB1">
    <w:name w:val="640379D4B7D14B47A61126719B2939DB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7D7A34B53DF4454983E2E1F17800EEE1">
    <w:name w:val="27D7A34B53DF4454983E2E1F17800EEE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9160557C61F45F7A2EE1FFA63778A811">
    <w:name w:val="29160557C61F45F7A2EE1FFA63778A81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B81C2168F1941AE98F144277FFA11991">
    <w:name w:val="3B81C2168F1941AE98F144277FFA1199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72D146F988D4D7983F94CFB790B6ED61">
    <w:name w:val="172D146F988D4D7983F94CFB790B6ED6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404B0401B412476EA0E26026CDD5182A1">
    <w:name w:val="404B0401B412476EA0E26026CDD5182A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2D205C58EFC4A0DA82F3DCD7BDD54B51">
    <w:name w:val="12D205C58EFC4A0DA82F3DCD7BDD54B5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970185D4BFF4EB09BBFA64EDF4D7F4D1">
    <w:name w:val="3970185D4BFF4EB09BBFA64EDF4D7F4D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46340E8404254454B3D7CF3A925ABFA1">
    <w:name w:val="46340E8404254454B3D7CF3A925ABFA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9888A1981C724325B1D03767DB101FC71">
    <w:name w:val="9888A1981C724325B1D03767DB101FC7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BA6833AF7724A4FA0DB7853EBF410591">
    <w:name w:val="2BA6833AF7724A4FA0DB7853EBF41059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7ECBF1986D5445D190689C971AF2525C1">
    <w:name w:val="7ECBF1986D5445D190689C971AF2525C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D11ADAD87EA484E9FE835FB8A499FDF1">
    <w:name w:val="2D11ADAD87EA484E9FE835FB8A499FDF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E4C5B1ACE4EE41ADAC53A08B5410AC8C1">
    <w:name w:val="E4C5B1ACE4EE41ADAC53A08B5410AC8C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710992E2DF14092900F476AFC1DB87E1">
    <w:name w:val="3710992E2DF14092900F476AFC1DB87E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6FF3FFC6EA0478186EDE9FE4742B95F1">
    <w:name w:val="56FF3FFC6EA0478186EDE9FE4742B95F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387381DD4344BA9B6B475EA86AAC147">
    <w:name w:val="5387381DD4344BA9B6B475EA86AAC147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8390DC0B7148485485580929C84A066D2">
    <w:name w:val="8390DC0B7148485485580929C84A066D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A21E8A7C0A0646E0A830AF09AECFE6081">
    <w:name w:val="A21E8A7C0A0646E0A830AF09AECFE608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A7872F7874A4F7D91248FCC667C8B5E2">
    <w:name w:val="5A7872F7874A4F7D91248FCC667C8B5E2"/>
    <w:rsid w:val="005F5252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CC722E999AE64F338681DF89C0FCE9322">
    <w:name w:val="CC722E999AE64F338681DF89C0FCE932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7C32A6EADBB4D42B37742D378C850D82">
    <w:name w:val="07C32A6EADBB4D42B37742D378C850D8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05CE0C68967648AB93FE6B5026055AEC2">
    <w:name w:val="05CE0C68967648AB93FE6B5026055AEC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C5BAB92DB49B497E9CBE7F124DFE1C5C2">
    <w:name w:val="C5BAB92DB49B497E9CBE7F124DFE1C5C2"/>
    <w:rsid w:val="005F5252"/>
    <w:pPr>
      <w:spacing w:before="120" w:after="200" w:line="271" w:lineRule="auto"/>
      <w:ind w:left="720"/>
    </w:pPr>
    <w:rPr>
      <w:rFonts w:eastAsiaTheme="minorHAnsi"/>
      <w:sz w:val="28"/>
      <w:szCs w:val="28"/>
      <w:lang w:val="fr-FR" w:eastAsia="en-US"/>
    </w:rPr>
  </w:style>
  <w:style w:type="paragraph" w:customStyle="1" w:styleId="9428A163D56C43468A55A63F54B0A7162">
    <w:name w:val="9428A163D56C43468A55A63F54B0A716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186440C06294A0B853E47633C4E4CA22">
    <w:name w:val="B186440C06294A0B853E47633C4E4CA2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9186FB7B5F14439E8896F1A1405E3E782">
    <w:name w:val="9186FB7B5F14439E8896F1A1405E3E78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E52A17211464BB29DDF31D2CE4F6A6A2">
    <w:name w:val="6E52A17211464BB29DDF31D2CE4F6A6A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657E8BBFA834A1788A53541657016E12">
    <w:name w:val="1657E8BBFA834A1788A53541657016E1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117B2EFF6D144CE8C848801D1D4A7C32">
    <w:name w:val="3117B2EFF6D144CE8C848801D1D4A7C3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6977F40AEF34C2D8ABF599645FFE0AF2">
    <w:name w:val="66977F40AEF34C2D8ABF599645FFE0AF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C6218C03C9444DAB824F518281696D12">
    <w:name w:val="2C6218C03C9444DAB824F518281696D1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B967378FA376420DAE234E45B70FB6E22">
    <w:name w:val="B967378FA376420DAE234E45B70FB6E2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492C8318EFF4CCEA3CDFFA4D375D2F72">
    <w:name w:val="3492C8318EFF4CCEA3CDFFA4D375D2F7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C7296CC51A8845ADAFB214D5EBFD9FD61">
    <w:name w:val="C7296CC51A8845ADAFB214D5EBFD9FD6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F6CE4B9A66643D58EA0435F560B3C7D1">
    <w:name w:val="5F6CE4B9A66643D58EA0435F560B3C7D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ED348206DDCF4446B02D492BB82432AB1">
    <w:name w:val="ED348206DDCF4446B02D492BB82432AB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FAA85E5828F46C6B05456B1F70D2DA91">
    <w:name w:val="5FAA85E5828F46C6B05456B1F70D2DA9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640379D4B7D14B47A61126719B2939DB2">
    <w:name w:val="640379D4B7D14B47A61126719B2939DB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7D7A34B53DF4454983E2E1F17800EEE2">
    <w:name w:val="27D7A34B53DF4454983E2E1F17800EEE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9160557C61F45F7A2EE1FFA63778A812">
    <w:name w:val="29160557C61F45F7A2EE1FFA63778A81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B81C2168F1941AE98F144277FFA11992">
    <w:name w:val="3B81C2168F1941AE98F144277FFA1199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72D146F988D4D7983F94CFB790B6ED62">
    <w:name w:val="172D146F988D4D7983F94CFB790B6ED6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404B0401B412476EA0E26026CDD5182A2">
    <w:name w:val="404B0401B412476EA0E26026CDD5182A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12D205C58EFC4A0DA82F3DCD7BDD54B52">
    <w:name w:val="12D205C58EFC4A0DA82F3DCD7BDD54B5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970185D4BFF4EB09BBFA64EDF4D7F4D2">
    <w:name w:val="3970185D4BFF4EB09BBFA64EDF4D7F4D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46340E8404254454B3D7CF3A925ABFA11">
    <w:name w:val="46340E8404254454B3D7CF3A925ABFA1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9888A1981C724325B1D03767DB101FC72">
    <w:name w:val="9888A1981C724325B1D03767DB101FC7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BA6833AF7724A4FA0DB7853EBF410592">
    <w:name w:val="2BA6833AF7724A4FA0DB7853EBF41059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7ECBF1986D5445D190689C971AF2525C2">
    <w:name w:val="7ECBF1986D5445D190689C971AF2525C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2D11ADAD87EA484E9FE835FB8A499FDF2">
    <w:name w:val="2D11ADAD87EA484E9FE835FB8A499FDF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E4C5B1ACE4EE41ADAC53A08B5410AC8C2">
    <w:name w:val="E4C5B1ACE4EE41ADAC53A08B5410AC8C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3710992E2DF14092900F476AFC1DB87E2">
    <w:name w:val="3710992E2DF14092900F476AFC1DB87E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6FF3FFC6EA0478186EDE9FE4742B95F2">
    <w:name w:val="56FF3FFC6EA0478186EDE9FE4742B95F2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387381DD4344BA9B6B475EA86AAC1471">
    <w:name w:val="5387381DD4344BA9B6B475EA86AAC1471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CC22A563160045CD800CDC4830F32AC9">
    <w:name w:val="CC22A563160045CD800CDC4830F32AC9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C651DFF2765C49D6BDE0FF3BD92209E9">
    <w:name w:val="C651DFF2765C49D6BDE0FF3BD92209E9"/>
    <w:rsid w:val="005F5252"/>
    <w:pPr>
      <w:spacing w:after="200" w:line="271" w:lineRule="auto"/>
    </w:pPr>
    <w:rPr>
      <w:rFonts w:eastAsiaTheme="minorHAnsi"/>
      <w:sz w:val="28"/>
      <w:szCs w:val="28"/>
      <w:lang w:val="fr-FR" w:eastAsia="en-US"/>
    </w:rPr>
  </w:style>
  <w:style w:type="paragraph" w:customStyle="1" w:styleId="5DC3B134377B4B36ACD4253260513CD6">
    <w:name w:val="5DC3B134377B4B36ACD4253260513CD6"/>
    <w:rsid w:val="001D45AD"/>
  </w:style>
  <w:style w:type="paragraph" w:customStyle="1" w:styleId="926FDAAABE9148C8B38027CF39CAE042">
    <w:name w:val="926FDAAABE9148C8B38027CF39CAE042"/>
    <w:rsid w:val="001D45AD"/>
  </w:style>
  <w:style w:type="paragraph" w:customStyle="1" w:styleId="0EB835F7C43943AFAC7BB085DE826D78">
    <w:name w:val="0EB835F7C43943AFAC7BB085DE826D78"/>
    <w:rsid w:val="001D45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53DC045D35EF4E902A0A7B2B6C89CA" ma:contentTypeVersion="12" ma:contentTypeDescription="Create a new document." ma:contentTypeScope="" ma:versionID="c0d65dc382ed81a3be58bdecc743626d">
  <xsd:schema xmlns:xsd="http://www.w3.org/2001/XMLSchema" xmlns:xs="http://www.w3.org/2001/XMLSchema" xmlns:p="http://schemas.microsoft.com/office/2006/metadata/properties" xmlns:ns3="b43921fb-3a56-40a6-a27a-5f42ec6d8977" xmlns:ns4="6e007418-89f1-443d-bf84-619247e9c541" targetNamespace="http://schemas.microsoft.com/office/2006/metadata/properties" ma:root="true" ma:fieldsID="29dd285c7343a2632fba22d46bec8987" ns3:_="" ns4:_="">
    <xsd:import namespace="b43921fb-3a56-40a6-a27a-5f42ec6d8977"/>
    <xsd:import namespace="6e007418-89f1-443d-bf84-619247e9c5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921fb-3a56-40a6-a27a-5f42ec6d89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07418-89f1-443d-bf84-619247e9c5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77A451-FEE0-4ACF-BF86-AA2121B63E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921fb-3a56-40a6-a27a-5f42ec6d8977"/>
    <ds:schemaRef ds:uri="6e007418-89f1-443d-bf84-619247e9c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Formulaire de collecte des coordonnées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Administration Campus3</lastModifiedBy>
  <revision>2</revision>
  <dcterms:created xsi:type="dcterms:W3CDTF">2022-07-15T14:37:00.0000000Z</dcterms:created>
  <dcterms:modified xsi:type="dcterms:W3CDTF">2022-07-15T19:11:51.7084758Z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0x0101008253DC045D35EF4E902A0A7B2B6C89CA</vt:lpwstr>
  </property>
</Properties>
</file>